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D9AA0" w14:textId="77777777" w:rsidR="00A4290A" w:rsidRDefault="00A4290A" w:rsidP="00343261">
      <w:pPr>
        <w:rPr>
          <w:rFonts w:ascii="Book Antiqua" w:hAnsi="Book Antiqua"/>
          <w:b/>
          <w:sz w:val="32"/>
          <w:szCs w:val="32"/>
        </w:rPr>
      </w:pPr>
    </w:p>
    <w:p w14:paraId="7E61B8B3" w14:textId="77777777" w:rsidR="00292EFA" w:rsidRPr="00292EFA" w:rsidRDefault="00292EFA" w:rsidP="00343261">
      <w:pPr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4ECC996" wp14:editId="5AFE2E3F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4465320" cy="2511425"/>
            <wp:effectExtent l="38100" t="38100" r="30480" b="41275"/>
            <wp:wrapThrough wrapText="bothSides">
              <wp:wrapPolygon edited="0">
                <wp:start x="-184" y="-328"/>
                <wp:lineTo x="-184" y="21791"/>
                <wp:lineTo x="21655" y="21791"/>
                <wp:lineTo x="21655" y="-328"/>
                <wp:lineTo x="-184" y="-328"/>
              </wp:wrapPolygon>
            </wp:wrapThrough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ehamnst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51142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B05">
        <w:rPr>
          <w:rFonts w:ascii="Book Antiqua" w:hAnsi="Book Antiqua"/>
          <w:b/>
          <w:sz w:val="40"/>
          <w:szCs w:val="40"/>
        </w:rPr>
        <w:t xml:space="preserve">Mariehamn </w:t>
      </w:r>
      <w:r w:rsidRPr="00292EFA">
        <w:rPr>
          <w:rFonts w:ascii="Book Antiqua" w:hAnsi="Book Antiqua"/>
          <w:b/>
          <w:sz w:val="40"/>
          <w:szCs w:val="40"/>
        </w:rPr>
        <w:t>med Ålands skärgård</w:t>
      </w:r>
    </w:p>
    <w:p w14:paraId="05F79D4C" w14:textId="77777777" w:rsidR="00BD3023" w:rsidRDefault="00EC7AD2" w:rsidP="00343261">
      <w:pPr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>18-21 maj 2023</w:t>
      </w:r>
    </w:p>
    <w:p w14:paraId="075A203D" w14:textId="77777777" w:rsidR="00EB6A89" w:rsidRPr="00EB6A89" w:rsidRDefault="00292EFA" w:rsidP="00343261">
      <w:pPr>
        <w:rPr>
          <w:rFonts w:ascii="Book Antiqua" w:hAnsi="Book Antiqua"/>
          <w:i/>
        </w:rPr>
      </w:pPr>
      <w:r w:rsidRPr="00292EFA">
        <w:rPr>
          <w:rFonts w:ascii="Book Antiqua" w:hAnsi="Book Antiqua"/>
          <w:b/>
          <w:sz w:val="40"/>
          <w:szCs w:val="40"/>
        </w:rPr>
        <w:t>4 dagar</w:t>
      </w:r>
      <w:r w:rsidR="00165E30">
        <w:rPr>
          <w:rFonts w:ascii="Book Antiqua" w:hAnsi="Book Antiqua"/>
          <w:b/>
          <w:sz w:val="40"/>
          <w:szCs w:val="40"/>
        </w:rPr>
        <w:t>.</w:t>
      </w:r>
    </w:p>
    <w:p w14:paraId="27937D68" w14:textId="77777777" w:rsidR="00A4290A" w:rsidRDefault="00B365E2" w:rsidP="00343261">
      <w:pPr>
        <w:rPr>
          <w:rFonts w:ascii="Book Antiqua" w:hAnsi="Book Antiqua"/>
          <w:b/>
          <w:color w:val="FF0000"/>
          <w:sz w:val="40"/>
          <w:szCs w:val="40"/>
        </w:rPr>
      </w:pPr>
      <w:r>
        <w:rPr>
          <w:rFonts w:ascii="Book Antiqua" w:hAnsi="Book Antiqua"/>
          <w:b/>
          <w:color w:val="FF0000"/>
          <w:sz w:val="40"/>
          <w:szCs w:val="40"/>
        </w:rPr>
        <w:t>Preliminärt</w:t>
      </w:r>
    </w:p>
    <w:p w14:paraId="603ECFED" w14:textId="77777777" w:rsidR="00B365E2" w:rsidRDefault="00B365E2" w:rsidP="00343261">
      <w:pPr>
        <w:rPr>
          <w:rFonts w:ascii="Book Antiqua" w:hAnsi="Book Antiqua"/>
          <w:b/>
          <w:color w:val="FF0000"/>
          <w:sz w:val="40"/>
          <w:szCs w:val="40"/>
        </w:rPr>
      </w:pPr>
      <w:r>
        <w:rPr>
          <w:rFonts w:ascii="Book Antiqua" w:hAnsi="Book Antiqua"/>
          <w:b/>
          <w:color w:val="FF0000"/>
          <w:sz w:val="40"/>
          <w:szCs w:val="40"/>
        </w:rPr>
        <w:t>program</w:t>
      </w:r>
    </w:p>
    <w:p w14:paraId="64BBAC6F" w14:textId="77777777" w:rsidR="0037758F" w:rsidRDefault="0037758F" w:rsidP="00343261">
      <w:pPr>
        <w:rPr>
          <w:rFonts w:ascii="Book Antiqua" w:hAnsi="Book Antiqua"/>
          <w:b/>
          <w:sz w:val="24"/>
          <w:szCs w:val="24"/>
        </w:rPr>
      </w:pPr>
    </w:p>
    <w:p w14:paraId="0ED30966" w14:textId="77777777" w:rsidR="000E2032" w:rsidRDefault="000E2032" w:rsidP="00343261">
      <w:pPr>
        <w:rPr>
          <w:rFonts w:ascii="Book Antiqua" w:hAnsi="Book Antiqua"/>
          <w:b/>
          <w:sz w:val="24"/>
          <w:szCs w:val="24"/>
        </w:rPr>
      </w:pPr>
    </w:p>
    <w:p w14:paraId="511C572F" w14:textId="77777777" w:rsidR="000E2032" w:rsidRDefault="000E2032" w:rsidP="00343261">
      <w:pPr>
        <w:rPr>
          <w:rFonts w:ascii="Book Antiqua" w:hAnsi="Book Antiqua"/>
          <w:b/>
          <w:sz w:val="24"/>
          <w:szCs w:val="24"/>
        </w:rPr>
      </w:pPr>
    </w:p>
    <w:p w14:paraId="47498AB4" w14:textId="77777777" w:rsidR="000E2032" w:rsidRDefault="000E2032" w:rsidP="00343261">
      <w:pPr>
        <w:rPr>
          <w:rFonts w:ascii="Book Antiqua" w:hAnsi="Book Antiqua"/>
          <w:b/>
          <w:sz w:val="24"/>
          <w:szCs w:val="24"/>
        </w:rPr>
      </w:pPr>
    </w:p>
    <w:p w14:paraId="6B5AF30E" w14:textId="77777777" w:rsidR="000E2032" w:rsidRPr="000A6C85" w:rsidRDefault="000E2032" w:rsidP="00343261">
      <w:pPr>
        <w:rPr>
          <w:rFonts w:ascii="Book Antiqua" w:hAnsi="Book Antiqua"/>
          <w:b/>
          <w:sz w:val="24"/>
          <w:szCs w:val="24"/>
        </w:rPr>
      </w:pPr>
    </w:p>
    <w:p w14:paraId="1B2B4DDC" w14:textId="77777777" w:rsidR="00A4290A" w:rsidRPr="000E2032" w:rsidRDefault="000A6C85" w:rsidP="00343261">
      <w:pPr>
        <w:rPr>
          <w:rFonts w:ascii="Book Antiqua" w:hAnsi="Book Antiqua"/>
          <w:i/>
          <w:sz w:val="24"/>
          <w:szCs w:val="24"/>
        </w:rPr>
      </w:pPr>
      <w:r w:rsidRPr="000E2032">
        <w:rPr>
          <w:rFonts w:ascii="Book Antiqua" w:hAnsi="Book Antiqua"/>
          <w:i/>
          <w:sz w:val="24"/>
          <w:szCs w:val="24"/>
        </w:rPr>
        <w:t>Följ med och upplev</w:t>
      </w:r>
      <w:r w:rsidR="000E2032" w:rsidRPr="000E2032">
        <w:rPr>
          <w:rFonts w:ascii="Book Antiqua" w:hAnsi="Book Antiqua"/>
          <w:i/>
          <w:sz w:val="24"/>
          <w:szCs w:val="24"/>
        </w:rPr>
        <w:t xml:space="preserve"> Åland med des</w:t>
      </w:r>
      <w:r w:rsidR="002102B6">
        <w:rPr>
          <w:rFonts w:ascii="Book Antiqua" w:hAnsi="Book Antiqua"/>
          <w:i/>
          <w:sz w:val="24"/>
          <w:szCs w:val="24"/>
        </w:rPr>
        <w:t>s vackra skärgård</w:t>
      </w:r>
      <w:proofErr w:type="gramStart"/>
      <w:r w:rsidR="002102B6">
        <w:rPr>
          <w:rFonts w:ascii="Book Antiqua" w:hAnsi="Book Antiqua"/>
          <w:i/>
          <w:sz w:val="24"/>
          <w:szCs w:val="24"/>
        </w:rPr>
        <w:t>! ,</w:t>
      </w:r>
      <w:proofErr w:type="gramEnd"/>
      <w:r w:rsidR="002102B6">
        <w:rPr>
          <w:rFonts w:ascii="Book Antiqua" w:hAnsi="Book Antiqua"/>
          <w:i/>
          <w:sz w:val="24"/>
          <w:szCs w:val="24"/>
        </w:rPr>
        <w:t xml:space="preserve"> B</w:t>
      </w:r>
      <w:r w:rsidR="000E2032">
        <w:rPr>
          <w:rFonts w:ascii="Book Antiqua" w:hAnsi="Book Antiqua"/>
          <w:i/>
          <w:sz w:val="24"/>
          <w:szCs w:val="24"/>
        </w:rPr>
        <w:t>esök</w:t>
      </w:r>
      <w:r w:rsidR="0000154C">
        <w:rPr>
          <w:rFonts w:ascii="Book Antiqua" w:hAnsi="Book Antiqua"/>
          <w:i/>
          <w:sz w:val="24"/>
          <w:szCs w:val="24"/>
        </w:rPr>
        <w:t xml:space="preserve"> </w:t>
      </w:r>
      <w:r w:rsidR="00D35FA1">
        <w:rPr>
          <w:rFonts w:ascii="Book Antiqua" w:hAnsi="Book Antiqua"/>
          <w:i/>
          <w:sz w:val="24"/>
          <w:szCs w:val="24"/>
        </w:rPr>
        <w:t xml:space="preserve">Skeppargården </w:t>
      </w:r>
      <w:proofErr w:type="spellStart"/>
      <w:r w:rsidR="00D35FA1">
        <w:rPr>
          <w:rFonts w:ascii="Book Antiqua" w:hAnsi="Book Antiqua"/>
          <w:i/>
          <w:sz w:val="24"/>
          <w:szCs w:val="24"/>
        </w:rPr>
        <w:t>Pellas</w:t>
      </w:r>
      <w:proofErr w:type="spellEnd"/>
      <w:r w:rsidR="000E2032" w:rsidRPr="000E2032">
        <w:rPr>
          <w:rFonts w:ascii="Book Antiqua" w:hAnsi="Book Antiqua"/>
          <w:i/>
          <w:sz w:val="24"/>
          <w:szCs w:val="24"/>
        </w:rPr>
        <w:t xml:space="preserve"> och mycket mer! </w:t>
      </w:r>
    </w:p>
    <w:p w14:paraId="6756A871" w14:textId="77777777" w:rsidR="000E2032" w:rsidRDefault="000E2032" w:rsidP="00343261">
      <w:pPr>
        <w:rPr>
          <w:rFonts w:ascii="Book Antiqua" w:hAnsi="Book Antiqua"/>
          <w:b/>
          <w:sz w:val="32"/>
          <w:szCs w:val="32"/>
        </w:rPr>
      </w:pPr>
    </w:p>
    <w:p w14:paraId="0288E7BF" w14:textId="77777777" w:rsidR="00343261" w:rsidRDefault="00343261" w:rsidP="00343261">
      <w:pPr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Dag 1. Gotland- Mariehamn, </w:t>
      </w:r>
      <w:r w:rsidR="00EC7AD2">
        <w:rPr>
          <w:rFonts w:ascii="Book Antiqua" w:hAnsi="Book Antiqua"/>
          <w:sz w:val="32"/>
          <w:szCs w:val="32"/>
        </w:rPr>
        <w:t>torsdag 18</w:t>
      </w:r>
      <w:r>
        <w:rPr>
          <w:rFonts w:ascii="Book Antiqua" w:hAnsi="Book Antiqua"/>
          <w:sz w:val="32"/>
          <w:szCs w:val="32"/>
        </w:rPr>
        <w:t xml:space="preserve"> maj</w:t>
      </w:r>
      <w:r>
        <w:rPr>
          <w:rFonts w:ascii="Book Antiqua" w:hAnsi="Book Antiqua"/>
          <w:b/>
          <w:sz w:val="32"/>
          <w:szCs w:val="32"/>
        </w:rPr>
        <w:t xml:space="preserve"> </w:t>
      </w:r>
    </w:p>
    <w:p w14:paraId="592F450E" w14:textId="77777777" w:rsidR="00343261" w:rsidRDefault="00343261" w:rsidP="0034326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Samling hos Karlssons buss i </w:t>
      </w:r>
      <w:proofErr w:type="spellStart"/>
      <w:r>
        <w:rPr>
          <w:rFonts w:ascii="Book Antiqua" w:hAnsi="Book Antiqua"/>
        </w:rPr>
        <w:t>Lye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kl</w:t>
      </w:r>
      <w:proofErr w:type="spellEnd"/>
      <w:r>
        <w:rPr>
          <w:rFonts w:ascii="Book Antiqua" w:hAnsi="Book Antiqua"/>
        </w:rPr>
        <w:t xml:space="preserve"> 05:15 elle</w:t>
      </w:r>
      <w:r w:rsidR="001E2A09">
        <w:rPr>
          <w:rFonts w:ascii="Book Antiqua" w:hAnsi="Book Antiqua"/>
        </w:rPr>
        <w:t>r vid hamnterminalen i Visby kl.</w:t>
      </w:r>
      <w:r>
        <w:rPr>
          <w:rFonts w:ascii="Book Antiqua" w:hAnsi="Book Antiqua"/>
        </w:rPr>
        <w:t>06:15. Färjan avgår kl.0</w:t>
      </w:r>
      <w:r w:rsidR="001E2A09">
        <w:rPr>
          <w:rFonts w:ascii="Book Antiqua" w:hAnsi="Book Antiqua"/>
        </w:rPr>
        <w:t>7:15 men ankomst i Nynäshamn kl.</w:t>
      </w:r>
      <w:r>
        <w:rPr>
          <w:rFonts w:ascii="Book Antiqua" w:hAnsi="Book Antiqua"/>
        </w:rPr>
        <w:t xml:space="preserve">10:30. Vi </w:t>
      </w:r>
      <w:r w:rsidR="00194D3D">
        <w:rPr>
          <w:rFonts w:ascii="Book Antiqua" w:hAnsi="Book Antiqua"/>
        </w:rPr>
        <w:t>gör ett lunchstopp ca 12,30 och sedan åker vi</w:t>
      </w:r>
      <w:r>
        <w:rPr>
          <w:rFonts w:ascii="Book Antiqua" w:hAnsi="Book Antiqua"/>
        </w:rPr>
        <w:t xml:space="preserve"> til</w:t>
      </w:r>
      <w:r w:rsidR="00194D3D">
        <w:rPr>
          <w:rFonts w:ascii="Book Antiqua" w:hAnsi="Book Antiqua"/>
        </w:rPr>
        <w:t xml:space="preserve">l </w:t>
      </w:r>
      <w:proofErr w:type="gramStart"/>
      <w:r w:rsidR="00194D3D">
        <w:rPr>
          <w:rFonts w:ascii="Book Antiqua" w:hAnsi="Book Antiqua"/>
        </w:rPr>
        <w:t xml:space="preserve">Grisslehamn, </w:t>
      </w:r>
      <w:r>
        <w:rPr>
          <w:rFonts w:ascii="Book Antiqua" w:hAnsi="Book Antiqua"/>
        </w:rPr>
        <w:t xml:space="preserve"> där</w:t>
      </w:r>
      <w:proofErr w:type="gramEnd"/>
      <w:r>
        <w:rPr>
          <w:rFonts w:ascii="Book Antiqua" w:hAnsi="Book Antiqua"/>
        </w:rPr>
        <w:t xml:space="preserve"> vi ska ta färjan mot Eckerö kl</w:t>
      </w:r>
      <w:r w:rsidR="00194D3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15.</w:t>
      </w:r>
      <w:r w:rsidR="001E2A09">
        <w:rPr>
          <w:rFonts w:ascii="Book Antiqua" w:hAnsi="Book Antiqua"/>
        </w:rPr>
        <w:t>00. Vi kommer att komma fram kl.</w:t>
      </w:r>
      <w:r>
        <w:rPr>
          <w:rFonts w:ascii="Book Antiqua" w:hAnsi="Book Antiqua"/>
        </w:rPr>
        <w:t>18.00 finsk tid. Seda</w:t>
      </w:r>
      <w:r w:rsidR="008E6E2A">
        <w:rPr>
          <w:rFonts w:ascii="Book Antiqua" w:hAnsi="Book Antiqua"/>
        </w:rPr>
        <w:t xml:space="preserve">n </w:t>
      </w:r>
      <w:r w:rsidR="0042729A">
        <w:rPr>
          <w:rFonts w:ascii="Book Antiqua" w:hAnsi="Book Antiqua"/>
        </w:rPr>
        <w:t>åker vi till vårt hotell Savoy</w:t>
      </w:r>
      <w:r>
        <w:rPr>
          <w:rFonts w:ascii="Book Antiqua" w:hAnsi="Book Antiqua"/>
        </w:rPr>
        <w:t xml:space="preserve"> i Mariehamn där vi kommer att äta en gemensam middag. </w:t>
      </w:r>
    </w:p>
    <w:p w14:paraId="05790C8C" w14:textId="77777777" w:rsidR="00343261" w:rsidRDefault="00343261" w:rsidP="00343261">
      <w:pPr>
        <w:rPr>
          <w:rFonts w:ascii="Book Antiqua" w:hAnsi="Book Antiqua"/>
        </w:rPr>
      </w:pPr>
    </w:p>
    <w:p w14:paraId="0FE314E7" w14:textId="77777777" w:rsidR="00343261" w:rsidRDefault="00343261" w:rsidP="00343261">
      <w:pPr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Dag 2. Mariehamn med utflykt, </w:t>
      </w:r>
      <w:proofErr w:type="gramStart"/>
      <w:r w:rsidR="003D0F36">
        <w:rPr>
          <w:rFonts w:ascii="Book Antiqua" w:hAnsi="Book Antiqua"/>
          <w:sz w:val="32"/>
          <w:szCs w:val="32"/>
        </w:rPr>
        <w:t xml:space="preserve">fredag </w:t>
      </w:r>
      <w:r w:rsidR="00EC7AD2">
        <w:rPr>
          <w:rFonts w:ascii="Book Antiqua" w:hAnsi="Book Antiqua"/>
          <w:sz w:val="32"/>
          <w:szCs w:val="32"/>
        </w:rPr>
        <w:t xml:space="preserve"> 19</w:t>
      </w:r>
      <w:proofErr w:type="gramEnd"/>
      <w:r>
        <w:rPr>
          <w:rFonts w:ascii="Book Antiqua" w:hAnsi="Book Antiqua"/>
          <w:sz w:val="32"/>
          <w:szCs w:val="32"/>
        </w:rPr>
        <w:t xml:space="preserve"> maj</w:t>
      </w:r>
      <w:r>
        <w:rPr>
          <w:rFonts w:ascii="Book Antiqua" w:hAnsi="Book Antiqua"/>
          <w:b/>
          <w:sz w:val="32"/>
          <w:szCs w:val="32"/>
        </w:rPr>
        <w:t xml:space="preserve"> </w:t>
      </w:r>
    </w:p>
    <w:p w14:paraId="15A5A4AF" w14:textId="77777777" w:rsidR="00890AF1" w:rsidRPr="00890AF1" w:rsidRDefault="00292EFA" w:rsidP="00890AF1">
      <w:pPr>
        <w:rPr>
          <w:rFonts w:ascii="Book Antiqua" w:hAnsi="Book Antiqua"/>
        </w:rPr>
      </w:pPr>
      <w:r w:rsidRPr="007722A3">
        <w:rPr>
          <w:rFonts w:ascii="Book Antiqua" w:hAnsi="Book Antiqua"/>
          <w:noProof/>
        </w:rPr>
        <w:drawing>
          <wp:anchor distT="0" distB="0" distL="114300" distR="114300" simplePos="0" relativeHeight="251659264" behindDoc="0" locked="0" layoutInCell="1" allowOverlap="1" wp14:anchorId="64410DE9" wp14:editId="2EBF9A7B">
            <wp:simplePos x="0" y="0"/>
            <wp:positionH relativeFrom="column">
              <wp:posOffset>3505200</wp:posOffset>
            </wp:positionH>
            <wp:positionV relativeFrom="paragraph">
              <wp:posOffset>1386840</wp:posOffset>
            </wp:positionV>
            <wp:extent cx="3082925" cy="1897380"/>
            <wp:effectExtent l="38100" t="38100" r="41275" b="4572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önningebymuse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89738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61" w:rsidRPr="007722A3">
        <w:rPr>
          <w:rFonts w:ascii="Book Antiqua" w:hAnsi="Book Antiqua"/>
        </w:rPr>
        <w:t>Efter frukost börjar en fullspäckad dag med utflykter! Vi b</w:t>
      </w:r>
      <w:r w:rsidR="001E7FCC">
        <w:rPr>
          <w:rFonts w:ascii="Book Antiqua" w:hAnsi="Book Antiqua"/>
        </w:rPr>
        <w:t>ö</w:t>
      </w:r>
      <w:r w:rsidR="00A1100B">
        <w:rPr>
          <w:rFonts w:ascii="Book Antiqua" w:hAnsi="Book Antiqua"/>
        </w:rPr>
        <w:t>rjar med en stadsrundtur i vårt</w:t>
      </w:r>
      <w:r w:rsidR="00343261" w:rsidRPr="007722A3">
        <w:rPr>
          <w:rFonts w:ascii="Book Antiqua" w:hAnsi="Book Antiqua"/>
        </w:rPr>
        <w:t xml:space="preserve"> charmiga Mariehamn. </w:t>
      </w:r>
      <w:r w:rsidR="00946F5C">
        <w:rPr>
          <w:rFonts w:ascii="Book Antiqua" w:hAnsi="Book Antiqua"/>
        </w:rPr>
        <w:t>Staden ligger huvudsakligen på en dryg en kilometer brett näs</w:t>
      </w:r>
      <w:r w:rsidR="00343261" w:rsidRPr="007722A3">
        <w:rPr>
          <w:rFonts w:ascii="Book Antiqua" w:hAnsi="Book Antiqua"/>
        </w:rPr>
        <w:t xml:space="preserve"> mellan två havsvikar</w:t>
      </w:r>
      <w:r w:rsidR="001E7FCC">
        <w:rPr>
          <w:rFonts w:ascii="Book Antiqua" w:hAnsi="Book Antiqua"/>
        </w:rPr>
        <w:t>.</w:t>
      </w:r>
      <w:r w:rsidR="00343261" w:rsidRPr="007722A3">
        <w:rPr>
          <w:rFonts w:ascii="Book Antiqua" w:hAnsi="Book Antiqua"/>
        </w:rPr>
        <w:t xml:space="preserve"> Mariehamn grundades 1861, då Åland var en del av det ryska imperiet. Namnet har staden fått från Maria Alexandrovna, den dåvarande ryske tsaren Alexander II:s fru. </w:t>
      </w:r>
      <w:r w:rsidR="00470DDD">
        <w:rPr>
          <w:rFonts w:ascii="Book Antiqua" w:hAnsi="Book Antiqua"/>
        </w:rPr>
        <w:t xml:space="preserve">Innan vi lämnar Mariehamn besöker vi Sjökvarteret med hantverk och skeppsbygge. Färden </w:t>
      </w:r>
      <w:proofErr w:type="gramStart"/>
      <w:r w:rsidR="00470DDD">
        <w:rPr>
          <w:rFonts w:ascii="Book Antiqua" w:hAnsi="Book Antiqua"/>
        </w:rPr>
        <w:t xml:space="preserve">fortsätter </w:t>
      </w:r>
      <w:r w:rsidR="001E7FCC">
        <w:rPr>
          <w:rFonts w:ascii="Book Antiqua" w:hAnsi="Book Antiqua"/>
        </w:rPr>
        <w:t xml:space="preserve"> norrut</w:t>
      </w:r>
      <w:proofErr w:type="gramEnd"/>
      <w:r w:rsidR="001E7FCC">
        <w:rPr>
          <w:rFonts w:ascii="Book Antiqua" w:hAnsi="Book Antiqua"/>
        </w:rPr>
        <w:t xml:space="preserve"> mot Getabergen. På vägen passerar vi</w:t>
      </w:r>
      <w:r w:rsidR="00890AF1" w:rsidRPr="00890AF1">
        <w:rPr>
          <w:rFonts w:ascii="Book Antiqua" w:hAnsi="Book Antiqua"/>
        </w:rPr>
        <w:t xml:space="preserve"> geno</w:t>
      </w:r>
      <w:r w:rsidR="00890AF1">
        <w:rPr>
          <w:rFonts w:ascii="Book Antiqua" w:hAnsi="Book Antiqua"/>
        </w:rPr>
        <w:t>m Ålands största äppelodling och med lite tur</w:t>
      </w:r>
      <w:r w:rsidR="00890AF1" w:rsidRPr="00890AF1">
        <w:rPr>
          <w:rFonts w:ascii="Book Antiqua" w:hAnsi="Book Antiqua"/>
        </w:rPr>
        <w:t xml:space="preserve"> </w:t>
      </w:r>
      <w:r w:rsidR="00890AF1">
        <w:rPr>
          <w:rFonts w:ascii="Book Antiqua" w:hAnsi="Book Antiqua"/>
        </w:rPr>
        <w:t xml:space="preserve">står </w:t>
      </w:r>
      <w:r w:rsidR="00890AF1" w:rsidRPr="00890AF1">
        <w:rPr>
          <w:rFonts w:ascii="Book Antiqua" w:hAnsi="Book Antiqua"/>
        </w:rPr>
        <w:t xml:space="preserve">träden </w:t>
      </w:r>
      <w:r w:rsidR="00890AF1">
        <w:rPr>
          <w:rFonts w:ascii="Book Antiqua" w:hAnsi="Book Antiqua"/>
        </w:rPr>
        <w:t xml:space="preserve">i full blom! </w:t>
      </w:r>
      <w:r w:rsidR="001E7FCC">
        <w:rPr>
          <w:rFonts w:ascii="Book Antiqua" w:hAnsi="Book Antiqua"/>
        </w:rPr>
        <w:t>Väl framme vid</w:t>
      </w:r>
      <w:r w:rsidR="00890AF1" w:rsidRPr="00890AF1">
        <w:rPr>
          <w:rFonts w:ascii="Book Antiqua" w:hAnsi="Book Antiqua"/>
        </w:rPr>
        <w:t xml:space="preserve"> Getabergen </w:t>
      </w:r>
      <w:r w:rsidR="001E7FCC">
        <w:rPr>
          <w:rFonts w:ascii="Book Antiqua" w:hAnsi="Book Antiqua"/>
        </w:rPr>
        <w:t>passar vi på att avnjuta den fantastisk</w:t>
      </w:r>
      <w:r w:rsidR="00972048">
        <w:rPr>
          <w:rFonts w:ascii="Book Antiqua" w:hAnsi="Book Antiqua"/>
        </w:rPr>
        <w:t>a</w:t>
      </w:r>
      <w:r w:rsidR="001E7FCC">
        <w:rPr>
          <w:rFonts w:ascii="Book Antiqua" w:hAnsi="Book Antiqua"/>
        </w:rPr>
        <w:t xml:space="preserve"> utsikt</w:t>
      </w:r>
      <w:r w:rsidR="00972048">
        <w:rPr>
          <w:rFonts w:ascii="Book Antiqua" w:hAnsi="Book Antiqua"/>
        </w:rPr>
        <w:t>en och naturen som</w:t>
      </w:r>
      <w:r w:rsidR="00D70683">
        <w:rPr>
          <w:rFonts w:ascii="Book Antiqua" w:hAnsi="Book Antiqua"/>
        </w:rPr>
        <w:t xml:space="preserve"> landskapet bjuder på!</w:t>
      </w:r>
      <w:r w:rsidR="00890AF1" w:rsidRPr="00890AF1">
        <w:rPr>
          <w:rFonts w:ascii="Book Antiqua" w:hAnsi="Book Antiqua"/>
        </w:rPr>
        <w:t xml:space="preserve"> </w:t>
      </w:r>
    </w:p>
    <w:p w14:paraId="0EAB7AFC" w14:textId="77777777" w:rsidR="00890AF1" w:rsidRPr="00890AF1" w:rsidRDefault="00470DDD" w:rsidP="00890AF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Där äter vi lunch på restaurang </w:t>
      </w:r>
      <w:proofErr w:type="spellStart"/>
      <w:r>
        <w:rPr>
          <w:rFonts w:ascii="Book Antiqua" w:hAnsi="Book Antiqua"/>
        </w:rPr>
        <w:t>Soltuna</w:t>
      </w:r>
      <w:proofErr w:type="spellEnd"/>
      <w:r>
        <w:rPr>
          <w:rFonts w:ascii="Book Antiqua" w:hAnsi="Book Antiqua"/>
        </w:rPr>
        <w:t xml:space="preserve">. </w:t>
      </w:r>
      <w:r w:rsidR="0097506C">
        <w:rPr>
          <w:rFonts w:ascii="Book Antiqua" w:hAnsi="Book Antiqua"/>
        </w:rPr>
        <w:t xml:space="preserve">Efter lunchen återvänder vi till Finström för ett besök på Ålands enligt experter mest säregna kyrka, nämligen             </w:t>
      </w:r>
      <w:proofErr w:type="spellStart"/>
      <w:r w:rsidR="0097506C">
        <w:rPr>
          <w:rFonts w:ascii="Book Antiqua" w:hAnsi="Book Antiqua"/>
        </w:rPr>
        <w:t>St</w:t>
      </w:r>
      <w:proofErr w:type="spellEnd"/>
      <w:r w:rsidR="0097506C">
        <w:rPr>
          <w:rFonts w:ascii="Book Antiqua" w:hAnsi="Book Antiqua"/>
        </w:rPr>
        <w:t xml:space="preserve"> Mikaels kyrka.  F</w:t>
      </w:r>
      <w:r w:rsidR="00890AF1" w:rsidRPr="00890AF1">
        <w:rPr>
          <w:rFonts w:ascii="Book Antiqua" w:hAnsi="Book Antiqua"/>
        </w:rPr>
        <w:t>ärden</w:t>
      </w:r>
      <w:r w:rsidR="0097506C">
        <w:rPr>
          <w:rFonts w:ascii="Book Antiqua" w:hAnsi="Book Antiqua"/>
        </w:rPr>
        <w:t xml:space="preserve"> går</w:t>
      </w:r>
      <w:r w:rsidR="00890AF1" w:rsidRPr="00890AF1">
        <w:rPr>
          <w:rFonts w:ascii="Book Antiqua" w:hAnsi="Book Antiqua"/>
        </w:rPr>
        <w:t xml:space="preserve"> vidare till Skeppargården </w:t>
      </w:r>
      <w:proofErr w:type="spellStart"/>
      <w:r w:rsidR="00890AF1" w:rsidRPr="00890AF1">
        <w:rPr>
          <w:rFonts w:ascii="Book Antiqua" w:hAnsi="Book Antiqua"/>
        </w:rPr>
        <w:t>Pellas</w:t>
      </w:r>
      <w:proofErr w:type="spellEnd"/>
      <w:r w:rsidR="00890AF1" w:rsidRPr="00890AF1">
        <w:rPr>
          <w:rFonts w:ascii="Book Antiqua" w:hAnsi="Book Antiqua"/>
        </w:rPr>
        <w:t xml:space="preserve"> i Lemland.</w:t>
      </w:r>
      <w:r w:rsidR="0097506C">
        <w:rPr>
          <w:rFonts w:ascii="Book Antiqua" w:hAnsi="Book Antiqua"/>
        </w:rPr>
        <w:t xml:space="preserve"> </w:t>
      </w:r>
    </w:p>
    <w:p w14:paraId="6399CBDE" w14:textId="77777777" w:rsidR="00890AF1" w:rsidRDefault="00890AF1" w:rsidP="00890AF1">
      <w:pPr>
        <w:rPr>
          <w:rFonts w:ascii="Book Antiqua" w:hAnsi="Book Antiqua"/>
        </w:rPr>
      </w:pPr>
      <w:r w:rsidRPr="00890AF1">
        <w:rPr>
          <w:rFonts w:ascii="Book Antiqua" w:hAnsi="Book Antiqua"/>
        </w:rPr>
        <w:t>Idag är Pellas ett minnesmärke och hembygdsmu</w:t>
      </w:r>
      <w:r w:rsidR="001E2A09">
        <w:rPr>
          <w:rFonts w:ascii="Book Antiqua" w:hAnsi="Book Antiqua"/>
        </w:rPr>
        <w:t xml:space="preserve">seum över </w:t>
      </w:r>
      <w:proofErr w:type="spellStart"/>
      <w:r w:rsidR="001E2A09">
        <w:rPr>
          <w:rFonts w:ascii="Book Antiqua" w:hAnsi="Book Antiqua"/>
        </w:rPr>
        <w:t>bondeseglationen</w:t>
      </w:r>
      <w:proofErr w:type="spellEnd"/>
      <w:r w:rsidR="001E2A09">
        <w:rPr>
          <w:rFonts w:ascii="Book Antiqua" w:hAnsi="Book Antiqua"/>
        </w:rPr>
        <w:t xml:space="preserve"> och</w:t>
      </w:r>
      <w:r w:rsidRPr="00890AF1">
        <w:rPr>
          <w:rFonts w:ascii="Book Antiqua" w:hAnsi="Book Antiqua"/>
        </w:rPr>
        <w:t xml:space="preserve"> familjen Eriksson som </w:t>
      </w:r>
      <w:r w:rsidR="00972048">
        <w:rPr>
          <w:rFonts w:ascii="Book Antiqua" w:hAnsi="Book Antiqua"/>
        </w:rPr>
        <w:t xml:space="preserve">en gång </w:t>
      </w:r>
      <w:r w:rsidRPr="00890AF1">
        <w:rPr>
          <w:rFonts w:ascii="Book Antiqua" w:hAnsi="Book Antiqua"/>
        </w:rPr>
        <w:t>byggde och brukade gården.</w:t>
      </w:r>
      <w:r w:rsidR="0097506C">
        <w:rPr>
          <w:rFonts w:ascii="Book Antiqua" w:hAnsi="Book Antiqua"/>
        </w:rPr>
        <w:t xml:space="preserve"> Här dricker vi vårt eftermiddagskaffe.</w:t>
      </w:r>
      <w:r w:rsidR="00A1100B">
        <w:rPr>
          <w:rFonts w:ascii="Book Antiqua" w:hAnsi="Book Antiqua"/>
        </w:rPr>
        <w:t xml:space="preserve"> </w:t>
      </w:r>
      <w:r w:rsidR="0097506C">
        <w:rPr>
          <w:rFonts w:ascii="Book Antiqua" w:hAnsi="Book Antiqua"/>
        </w:rPr>
        <w:t>Tillbaka till</w:t>
      </w:r>
      <w:r w:rsidR="00E505CC">
        <w:rPr>
          <w:rFonts w:ascii="Book Antiqua" w:hAnsi="Book Antiqua"/>
        </w:rPr>
        <w:t xml:space="preserve"> vårt </w:t>
      </w:r>
      <w:proofErr w:type="gramStart"/>
      <w:r w:rsidR="00E505CC">
        <w:rPr>
          <w:rFonts w:ascii="Book Antiqua" w:hAnsi="Book Antiqua"/>
        </w:rPr>
        <w:t xml:space="preserve">hotell </w:t>
      </w:r>
      <w:r w:rsidRPr="00890AF1">
        <w:rPr>
          <w:rFonts w:ascii="Book Antiqua" w:hAnsi="Book Antiqua"/>
        </w:rPr>
        <w:t xml:space="preserve"> äter</w:t>
      </w:r>
      <w:proofErr w:type="gramEnd"/>
      <w:r w:rsidRPr="00890AF1">
        <w:rPr>
          <w:rFonts w:ascii="Book Antiqua" w:hAnsi="Book Antiqua"/>
        </w:rPr>
        <w:t xml:space="preserve"> vi sedan en gemensam middag.</w:t>
      </w:r>
    </w:p>
    <w:p w14:paraId="1E2EF7F1" w14:textId="77777777" w:rsidR="001F4DF4" w:rsidRDefault="001F4DF4" w:rsidP="00890AF1">
      <w:pPr>
        <w:rPr>
          <w:rFonts w:ascii="Book Antiqua" w:hAnsi="Book Antiqua"/>
        </w:rPr>
      </w:pPr>
    </w:p>
    <w:p w14:paraId="0AEA886F" w14:textId="77777777" w:rsidR="001F4DF4" w:rsidRDefault="001F4DF4" w:rsidP="00890AF1">
      <w:pPr>
        <w:rPr>
          <w:rFonts w:ascii="Book Antiqua" w:hAnsi="Book Antiqua"/>
        </w:rPr>
      </w:pPr>
    </w:p>
    <w:p w14:paraId="6280C06C" w14:textId="77777777" w:rsidR="006444E7" w:rsidRPr="00890AF1" w:rsidRDefault="006444E7" w:rsidP="00890AF1">
      <w:pPr>
        <w:rPr>
          <w:rFonts w:ascii="Book Antiqua" w:hAnsi="Book Antiqua"/>
        </w:rPr>
      </w:pPr>
    </w:p>
    <w:p w14:paraId="0062CE9F" w14:textId="77777777" w:rsidR="00343261" w:rsidRPr="007722A3" w:rsidRDefault="00343261" w:rsidP="00343261">
      <w:pPr>
        <w:rPr>
          <w:rFonts w:ascii="Book Antiqua" w:hAnsi="Book Antiqua"/>
        </w:rPr>
      </w:pPr>
    </w:p>
    <w:p w14:paraId="699D6600" w14:textId="77777777" w:rsidR="00343261" w:rsidRPr="007722A3" w:rsidRDefault="00343261" w:rsidP="00343261">
      <w:pPr>
        <w:rPr>
          <w:rFonts w:ascii="Book Antiqua" w:hAnsi="Book Antiqua"/>
        </w:rPr>
      </w:pPr>
    </w:p>
    <w:p w14:paraId="565F0FB4" w14:textId="77777777" w:rsidR="00343261" w:rsidRPr="007722A3" w:rsidRDefault="00FD3DC7" w:rsidP="00343261">
      <w:pPr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Dag 3. Mariehamn och Ålands östra delar</w:t>
      </w:r>
      <w:r w:rsidR="00343261" w:rsidRPr="007722A3">
        <w:rPr>
          <w:rFonts w:ascii="Book Antiqua" w:hAnsi="Book Antiqua"/>
          <w:b/>
          <w:sz w:val="32"/>
          <w:szCs w:val="32"/>
        </w:rPr>
        <w:t xml:space="preserve">, </w:t>
      </w:r>
      <w:r w:rsidR="00EC7AD2">
        <w:rPr>
          <w:rFonts w:ascii="Book Antiqua" w:hAnsi="Book Antiqua"/>
          <w:sz w:val="32"/>
          <w:szCs w:val="32"/>
        </w:rPr>
        <w:t>lördag 20</w:t>
      </w:r>
      <w:r w:rsidR="00343261" w:rsidRPr="007722A3">
        <w:rPr>
          <w:rFonts w:ascii="Book Antiqua" w:hAnsi="Book Antiqua"/>
          <w:sz w:val="32"/>
          <w:szCs w:val="32"/>
        </w:rPr>
        <w:t xml:space="preserve"> maj</w:t>
      </w:r>
      <w:r w:rsidR="00343261" w:rsidRPr="007722A3">
        <w:rPr>
          <w:rFonts w:ascii="Book Antiqua" w:hAnsi="Book Antiqua"/>
          <w:b/>
          <w:sz w:val="32"/>
          <w:szCs w:val="32"/>
        </w:rPr>
        <w:t xml:space="preserve"> </w:t>
      </w:r>
    </w:p>
    <w:p w14:paraId="17EA3E5D" w14:textId="77777777" w:rsidR="00343261" w:rsidRPr="007722A3" w:rsidRDefault="00A1100B" w:rsidP="00A1100B">
      <w:pPr>
        <w:rPr>
          <w:rFonts w:ascii="Book Antiqua" w:hAnsi="Book Antiqua"/>
        </w:rPr>
      </w:pPr>
      <w:r w:rsidRPr="00A1100B">
        <w:rPr>
          <w:rFonts w:ascii="Book Antiqua" w:hAnsi="Book Antiqua"/>
        </w:rPr>
        <w:t>Idag går färden österut till socknarna Sund och Vårdö.</w:t>
      </w:r>
      <w:r>
        <w:rPr>
          <w:rFonts w:ascii="Book Antiqua" w:hAnsi="Book Antiqua"/>
        </w:rPr>
        <w:t xml:space="preserve"> </w:t>
      </w:r>
      <w:r w:rsidRPr="00A1100B">
        <w:rPr>
          <w:rFonts w:ascii="Book Antiqua" w:hAnsi="Book Antiqua"/>
        </w:rPr>
        <w:t xml:space="preserve">Vi gör vårt första stopp vid ruinerna efter den ryska fästningen </w:t>
      </w:r>
      <w:proofErr w:type="spellStart"/>
      <w:r w:rsidRPr="00A1100B">
        <w:rPr>
          <w:rFonts w:ascii="Book Antiqua" w:hAnsi="Book Antiqua"/>
        </w:rPr>
        <w:t>Bomarsund</w:t>
      </w:r>
      <w:proofErr w:type="spellEnd"/>
      <w:r w:rsidRPr="00A1100B">
        <w:rPr>
          <w:rFonts w:ascii="Book Antiqua" w:hAnsi="Book Antiqua"/>
        </w:rPr>
        <w:t>. Fästningen intogs och sprängdes av britter och fransmän under Krimkriget. Här besöker vi museet Telegrafen med information om vad som hände de ödesdigra dagarna i augusti 1854.</w:t>
      </w:r>
      <w:r>
        <w:rPr>
          <w:rFonts w:ascii="Book Antiqua" w:hAnsi="Book Antiqua"/>
        </w:rPr>
        <w:t xml:space="preserve"> </w:t>
      </w:r>
      <w:r w:rsidRPr="00A1100B">
        <w:rPr>
          <w:rFonts w:ascii="Book Antiqua" w:hAnsi="Book Antiqua"/>
        </w:rPr>
        <w:t>Med två vajerfärjor tar vi oss till ön Simskäla, där vi äter lunc</w:t>
      </w:r>
      <w:r>
        <w:rPr>
          <w:rFonts w:ascii="Book Antiqua" w:hAnsi="Book Antiqua"/>
        </w:rPr>
        <w:t xml:space="preserve">h på Stormskärs Majas kafé och </w:t>
      </w:r>
      <w:r w:rsidRPr="00A1100B">
        <w:rPr>
          <w:rFonts w:ascii="Book Antiqua" w:hAnsi="Book Antiqua"/>
        </w:rPr>
        <w:t>får njuta av den åländska skärgården med sina tusentals öar.</w:t>
      </w:r>
      <w:r>
        <w:rPr>
          <w:rFonts w:ascii="Book Antiqua" w:hAnsi="Book Antiqua"/>
        </w:rPr>
        <w:t xml:space="preserve"> </w:t>
      </w:r>
      <w:r w:rsidR="00FD3DC7">
        <w:rPr>
          <w:rFonts w:ascii="Book Antiqua" w:hAnsi="Book Antiqua"/>
        </w:rPr>
        <w:t xml:space="preserve">Vi gör också ett besök i författarhemmet Strömmen, där Anni Blomqvist skrev sina böcker om Janne och Maja på Stormskäret.  </w:t>
      </w:r>
      <w:r w:rsidRPr="00A1100B">
        <w:rPr>
          <w:rFonts w:ascii="Book Antiqua" w:hAnsi="Book Antiqua"/>
        </w:rPr>
        <w:t>Innan vi återvänder till Mariehamn besöker vi</w:t>
      </w:r>
      <w:r>
        <w:rPr>
          <w:rFonts w:ascii="Book Antiqua" w:hAnsi="Book Antiqua"/>
        </w:rPr>
        <w:t xml:space="preserve"> även</w:t>
      </w:r>
      <w:r w:rsidRPr="00A1100B">
        <w:rPr>
          <w:rFonts w:ascii="Book Antiqua" w:hAnsi="Book Antiqua"/>
        </w:rPr>
        <w:t xml:space="preserve"> friluftsmuseet Jan</w:t>
      </w:r>
      <w:r>
        <w:rPr>
          <w:rFonts w:ascii="Book Antiqua" w:hAnsi="Book Antiqua"/>
        </w:rPr>
        <w:t xml:space="preserve"> </w:t>
      </w:r>
      <w:r w:rsidRPr="00A1100B">
        <w:rPr>
          <w:rFonts w:ascii="Book Antiqua" w:hAnsi="Book Antiqua"/>
        </w:rPr>
        <w:t>Karlsgården. Alldeles i närheten ligger också Kastelholms slott.</w:t>
      </w:r>
      <w:r>
        <w:rPr>
          <w:rFonts w:ascii="Book Antiqua" w:hAnsi="Book Antiqua"/>
        </w:rPr>
        <w:t xml:space="preserve"> </w:t>
      </w:r>
      <w:r w:rsidR="00E505CC">
        <w:rPr>
          <w:rFonts w:ascii="Book Antiqua" w:hAnsi="Book Antiqua"/>
        </w:rPr>
        <w:t>På</w:t>
      </w:r>
      <w:r w:rsidR="0042729A">
        <w:rPr>
          <w:rFonts w:ascii="Book Antiqua" w:hAnsi="Book Antiqua"/>
        </w:rPr>
        <w:t xml:space="preserve"> kvällen äter var och en själva middag.</w:t>
      </w:r>
    </w:p>
    <w:p w14:paraId="106744B0" w14:textId="77777777" w:rsidR="00343261" w:rsidRPr="007722A3" w:rsidRDefault="00343261" w:rsidP="00343261">
      <w:pPr>
        <w:rPr>
          <w:rFonts w:ascii="Book Antiqua" w:hAnsi="Book Antiqua"/>
        </w:rPr>
      </w:pPr>
    </w:p>
    <w:p w14:paraId="64C2D1AD" w14:textId="77777777" w:rsidR="00343261" w:rsidRPr="007722A3" w:rsidRDefault="00343261" w:rsidP="00343261">
      <w:pPr>
        <w:rPr>
          <w:rFonts w:ascii="Book Antiqua" w:hAnsi="Book Antiqua"/>
          <w:b/>
          <w:sz w:val="32"/>
          <w:szCs w:val="32"/>
        </w:rPr>
      </w:pPr>
      <w:r w:rsidRPr="007722A3">
        <w:rPr>
          <w:rFonts w:ascii="Book Antiqua" w:hAnsi="Book Antiqua"/>
          <w:b/>
          <w:sz w:val="32"/>
          <w:szCs w:val="32"/>
        </w:rPr>
        <w:t xml:space="preserve">Dag 4. Mariehamn- Gotland, </w:t>
      </w:r>
      <w:r w:rsidR="00EC7AD2">
        <w:rPr>
          <w:rFonts w:ascii="Book Antiqua" w:hAnsi="Book Antiqua"/>
          <w:sz w:val="32"/>
          <w:szCs w:val="32"/>
        </w:rPr>
        <w:t>söndag 21</w:t>
      </w:r>
      <w:r w:rsidRPr="007722A3">
        <w:rPr>
          <w:rFonts w:ascii="Book Antiqua" w:hAnsi="Book Antiqua"/>
          <w:sz w:val="32"/>
          <w:szCs w:val="32"/>
        </w:rPr>
        <w:t xml:space="preserve"> maj</w:t>
      </w:r>
      <w:r w:rsidRPr="007722A3">
        <w:rPr>
          <w:rFonts w:ascii="Book Antiqua" w:hAnsi="Book Antiqua"/>
          <w:b/>
          <w:sz w:val="32"/>
          <w:szCs w:val="32"/>
        </w:rPr>
        <w:t xml:space="preserve"> </w:t>
      </w:r>
    </w:p>
    <w:p w14:paraId="20F2CD77" w14:textId="77777777" w:rsidR="00343261" w:rsidRPr="007722A3" w:rsidRDefault="000A6C85" w:rsidP="00343261">
      <w:pPr>
        <w:rPr>
          <w:rFonts w:ascii="Book Antiqua" w:hAnsi="Book Antiqua"/>
        </w:rPr>
      </w:pPr>
      <w:r w:rsidRPr="007722A3">
        <w:rPr>
          <w:rFonts w:ascii="Book Antiqua" w:hAnsi="Book Antiqua"/>
          <w:noProof/>
        </w:rPr>
        <w:drawing>
          <wp:anchor distT="0" distB="0" distL="114300" distR="114300" simplePos="0" relativeHeight="251660288" behindDoc="1" locked="0" layoutInCell="1" allowOverlap="1" wp14:anchorId="07963DAC" wp14:editId="29C8B2EC">
            <wp:simplePos x="0" y="0"/>
            <wp:positionH relativeFrom="margin">
              <wp:posOffset>3848948</wp:posOffset>
            </wp:positionH>
            <wp:positionV relativeFrom="paragraph">
              <wp:posOffset>148341</wp:posOffset>
            </wp:positionV>
            <wp:extent cx="2720340" cy="2033905"/>
            <wp:effectExtent l="57150" t="57150" r="60960" b="61595"/>
            <wp:wrapTight wrapText="bothSides">
              <wp:wrapPolygon edited="0">
                <wp:start x="-454" y="-607"/>
                <wp:lineTo x="-454" y="22052"/>
                <wp:lineTo x="21933" y="22052"/>
                <wp:lineTo x="21933" y="-607"/>
                <wp:lineTo x="-454" y="-607"/>
              </wp:wrapPolygon>
            </wp:wrapTight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åland bil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33905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DC7">
        <w:rPr>
          <w:rFonts w:ascii="Book Antiqua" w:hAnsi="Book Antiqua"/>
        </w:rPr>
        <w:t xml:space="preserve">Efter frukost </w:t>
      </w:r>
      <w:r w:rsidR="00D543AF">
        <w:rPr>
          <w:rFonts w:ascii="Book Antiqua" w:hAnsi="Book Antiqua"/>
        </w:rPr>
        <w:t>checkar vi ut och styr mot Eckerö. Där besöker vi Jakt och Fiskemuseet, samt post och tullhuset</w:t>
      </w:r>
      <w:r w:rsidR="00080E15">
        <w:rPr>
          <w:rFonts w:ascii="Book Antiqua" w:hAnsi="Book Antiqua"/>
        </w:rPr>
        <w:t xml:space="preserve"> Därefter påbörjar vi vår hemresa med</w:t>
      </w:r>
      <w:r w:rsidR="00343261" w:rsidRPr="007722A3">
        <w:rPr>
          <w:rFonts w:ascii="Book Antiqua" w:hAnsi="Book Antiqua"/>
        </w:rPr>
        <w:t xml:space="preserve"> </w:t>
      </w:r>
      <w:r w:rsidR="00080E15">
        <w:rPr>
          <w:rFonts w:ascii="Book Antiqua" w:hAnsi="Book Antiqua"/>
        </w:rPr>
        <w:t>färja</w:t>
      </w:r>
      <w:r w:rsidR="00343261" w:rsidRPr="007722A3">
        <w:rPr>
          <w:rFonts w:ascii="Book Antiqua" w:hAnsi="Book Antiqua"/>
        </w:rPr>
        <w:t xml:space="preserve"> </w:t>
      </w:r>
      <w:r w:rsidR="001E7FCC">
        <w:rPr>
          <w:rFonts w:ascii="Book Antiqua" w:hAnsi="Book Antiqua"/>
        </w:rPr>
        <w:t xml:space="preserve">från Eckerö </w:t>
      </w:r>
      <w:r w:rsidR="00080E15">
        <w:rPr>
          <w:rFonts w:ascii="Book Antiqua" w:hAnsi="Book Antiqua"/>
        </w:rPr>
        <w:t xml:space="preserve">som avgår </w:t>
      </w:r>
      <w:r w:rsidR="001E7FCC">
        <w:rPr>
          <w:rFonts w:ascii="Book Antiqua" w:hAnsi="Book Antiqua"/>
        </w:rPr>
        <w:t>kl.</w:t>
      </w:r>
      <w:r w:rsidR="00343261" w:rsidRPr="007722A3">
        <w:rPr>
          <w:rFonts w:ascii="Book Antiqua" w:hAnsi="Book Antiqua"/>
        </w:rPr>
        <w:t>13:30, lokal tid. På färjan äter vi gemensam lunc</w:t>
      </w:r>
      <w:r w:rsidR="00D543AF">
        <w:rPr>
          <w:rFonts w:ascii="Book Antiqua" w:hAnsi="Book Antiqua"/>
        </w:rPr>
        <w:t>h. Överfarten till Grisslehamn tar 2 timmar.</w:t>
      </w:r>
      <w:r w:rsidR="00343261" w:rsidRPr="007722A3">
        <w:rPr>
          <w:rFonts w:ascii="Book Antiqua" w:hAnsi="Book Antiqua"/>
        </w:rPr>
        <w:t xml:space="preserve"> Sedan åker vi till Nynäsha</w:t>
      </w:r>
      <w:r w:rsidR="001E7FCC">
        <w:rPr>
          <w:rFonts w:ascii="Book Antiqua" w:hAnsi="Book Antiqua"/>
        </w:rPr>
        <w:t>mn för att ta färjan ca kl.</w:t>
      </w:r>
      <w:r w:rsidR="001E2A09">
        <w:rPr>
          <w:rFonts w:ascii="Book Antiqua" w:hAnsi="Book Antiqua"/>
        </w:rPr>
        <w:t>20:10</w:t>
      </w:r>
      <w:r w:rsidR="00343261" w:rsidRPr="007722A3">
        <w:rPr>
          <w:rFonts w:ascii="Book Antiqua" w:hAnsi="Book Antiqua"/>
        </w:rPr>
        <w:t xml:space="preserve"> tillbak</w:t>
      </w:r>
      <w:r w:rsidR="001E7FCC">
        <w:rPr>
          <w:rFonts w:ascii="Book Antiqua" w:hAnsi="Book Antiqua"/>
        </w:rPr>
        <w:t>a till Gotland med ankomst kl.</w:t>
      </w:r>
      <w:r w:rsidR="001E2A09">
        <w:rPr>
          <w:rFonts w:ascii="Book Antiqua" w:hAnsi="Book Antiqua"/>
        </w:rPr>
        <w:t>23:25</w:t>
      </w:r>
      <w:r w:rsidR="00343261" w:rsidRPr="007722A3">
        <w:rPr>
          <w:rFonts w:ascii="Book Antiqua" w:hAnsi="Book Antiqua"/>
        </w:rPr>
        <w:t xml:space="preserve">. </w:t>
      </w:r>
    </w:p>
    <w:p w14:paraId="1DC10C20" w14:textId="77777777" w:rsidR="00343261" w:rsidRPr="007722A3" w:rsidRDefault="00343261" w:rsidP="00343261">
      <w:pPr>
        <w:rPr>
          <w:rFonts w:ascii="Book Antiqua" w:hAnsi="Book Antiqua"/>
        </w:rPr>
      </w:pPr>
    </w:p>
    <w:p w14:paraId="11FADC74" w14:textId="77777777" w:rsidR="00A4290A" w:rsidRPr="007722A3" w:rsidRDefault="00343261" w:rsidP="000E2032">
      <w:pPr>
        <w:rPr>
          <w:rFonts w:ascii="Book Antiqua" w:hAnsi="Book Antiqua"/>
          <w:b/>
          <w:sz w:val="28"/>
          <w:szCs w:val="28"/>
        </w:rPr>
      </w:pPr>
      <w:r w:rsidRPr="007722A3">
        <w:rPr>
          <w:rFonts w:ascii="Book Antiqua" w:hAnsi="Book Antiqua"/>
          <w:b/>
          <w:sz w:val="28"/>
          <w:szCs w:val="28"/>
        </w:rPr>
        <w:t>Anmälan och kontakt: 0498-49</w:t>
      </w:r>
      <w:r w:rsidR="000E2032" w:rsidRPr="007722A3">
        <w:rPr>
          <w:rFonts w:ascii="Book Antiqua" w:hAnsi="Book Antiqua"/>
          <w:b/>
          <w:sz w:val="28"/>
          <w:szCs w:val="28"/>
        </w:rPr>
        <w:t xml:space="preserve"> 11 33 eller </w:t>
      </w:r>
      <w:hyperlink r:id="rId11" w:history="1">
        <w:r w:rsidRPr="007722A3">
          <w:rPr>
            <w:rStyle w:val="Hyperlnk"/>
            <w:rFonts w:ascii="Book Antiqua" w:hAnsi="Book Antiqua" w:cs="Arial"/>
            <w:b/>
            <w:color w:val="auto"/>
            <w:sz w:val="28"/>
            <w:szCs w:val="28"/>
          </w:rPr>
          <w:t>info@karlssonbuss.nu</w:t>
        </w:r>
      </w:hyperlink>
      <w:r w:rsidRPr="007722A3">
        <w:rPr>
          <w:rFonts w:ascii="Book Antiqua" w:hAnsi="Book Antiqua"/>
          <w:b/>
          <w:sz w:val="28"/>
          <w:szCs w:val="28"/>
        </w:rPr>
        <w:t xml:space="preserve"> </w:t>
      </w:r>
    </w:p>
    <w:p w14:paraId="5FE803CA" w14:textId="77777777" w:rsidR="000E2032" w:rsidRPr="007722A3" w:rsidRDefault="000E2032" w:rsidP="000E2032">
      <w:pPr>
        <w:rPr>
          <w:rFonts w:ascii="Book Antiqua" w:hAnsi="Book Antiqua"/>
          <w:b/>
          <w:sz w:val="28"/>
          <w:szCs w:val="28"/>
        </w:rPr>
      </w:pPr>
    </w:p>
    <w:p w14:paraId="62E63851" w14:textId="77777777" w:rsidR="00416149" w:rsidRPr="007722A3" w:rsidRDefault="00343261" w:rsidP="00416149">
      <w:pPr>
        <w:spacing w:after="240"/>
        <w:rPr>
          <w:rFonts w:ascii="Book Antiqua" w:hAnsi="Book Antiqua"/>
        </w:rPr>
      </w:pPr>
      <w:r w:rsidRPr="007722A3">
        <w:rPr>
          <w:rFonts w:ascii="Book Antiqua" w:hAnsi="Book Antiqua"/>
        </w:rPr>
        <w:t>S</w:t>
      </w:r>
      <w:r w:rsidR="00557E4F">
        <w:rPr>
          <w:rFonts w:ascii="Book Antiqua" w:hAnsi="Book Antiqua"/>
        </w:rPr>
        <w:t>enaste anmälan den 15 april 2023</w:t>
      </w:r>
      <w:r w:rsidRPr="007722A3">
        <w:rPr>
          <w:rFonts w:ascii="Book Antiqua" w:hAnsi="Book Antiqua"/>
        </w:rPr>
        <w:t>, efteranmälning i mån av plats. Vid anmälan erhålls en bokningsbekräftelse med uppgifter om betalningen. Vi ber er att vid anmälan vänligen uppge följande: Namn, adress, telefonnummer, personnummer sex siffror (till dest. Gotland), e-post om sådan finnes samt gärna planerad påstigningsort dvs. Lye, Roma eller Visby.</w:t>
      </w:r>
    </w:p>
    <w:p w14:paraId="350B76C2" w14:textId="77777777" w:rsidR="00416149" w:rsidRDefault="00343261" w:rsidP="00416149">
      <w:pPr>
        <w:spacing w:after="240"/>
        <w:rPr>
          <w:rFonts w:ascii="Book Antiqua" w:hAnsi="Book Antiqua" w:cs="Times New Roman"/>
          <w:bCs w:val="0"/>
        </w:rPr>
      </w:pPr>
      <w:r w:rsidRPr="007722A3">
        <w:rPr>
          <w:rFonts w:ascii="Book Antiqua" w:hAnsi="Book Antiqua" w:cs="Times New Roman"/>
          <w:bCs w:val="0"/>
        </w:rPr>
        <w:t xml:space="preserve">Enkelrumstillägg: </w:t>
      </w:r>
      <w:r w:rsidR="00A063A9">
        <w:rPr>
          <w:rFonts w:ascii="Book Antiqua" w:hAnsi="Book Antiqua" w:cs="Times New Roman"/>
          <w:b/>
          <w:bCs w:val="0"/>
        </w:rPr>
        <w:t>xxxx</w:t>
      </w:r>
      <w:r w:rsidRPr="007722A3">
        <w:rPr>
          <w:rFonts w:ascii="Book Antiqua" w:hAnsi="Book Antiqua" w:cs="Times New Roman"/>
          <w:b/>
        </w:rPr>
        <w:t>: -</w:t>
      </w:r>
      <w:r w:rsidRPr="007722A3">
        <w:rPr>
          <w:rFonts w:ascii="Book Antiqua" w:hAnsi="Book Antiqua" w:cs="Times New Roman"/>
          <w:bCs w:val="0"/>
        </w:rPr>
        <w:t xml:space="preserve"> Anmälningsavgift </w:t>
      </w:r>
      <w:r w:rsidRPr="007722A3">
        <w:rPr>
          <w:rFonts w:ascii="Book Antiqua" w:hAnsi="Book Antiqua" w:cs="Times New Roman"/>
          <w:b/>
          <w:bCs w:val="0"/>
        </w:rPr>
        <w:t>500: -</w:t>
      </w:r>
      <w:r w:rsidRPr="007722A3">
        <w:rPr>
          <w:rFonts w:ascii="Book Antiqua" w:hAnsi="Book Antiqua" w:cs="Times New Roman"/>
          <w:bCs w:val="0"/>
        </w:rPr>
        <w:t xml:space="preserve"> bet </w:t>
      </w:r>
      <w:r w:rsidRPr="007722A3">
        <w:rPr>
          <w:rFonts w:ascii="Book Antiqua" w:hAnsi="Book Antiqua" w:cs="Times New Roman"/>
          <w:b/>
          <w:bCs w:val="0"/>
        </w:rPr>
        <w:t xml:space="preserve">inom 10 dagar, resterande senast 20 dagar före avresa. </w:t>
      </w:r>
      <w:r w:rsidRPr="007722A3">
        <w:rPr>
          <w:rFonts w:ascii="Book Antiqua" w:hAnsi="Book Antiqua" w:cs="Times New Roman"/>
          <w:bCs w:val="0"/>
        </w:rPr>
        <w:t xml:space="preserve">Det frivilliga avbeställningsskydd </w:t>
      </w:r>
      <w:r w:rsidRPr="007722A3">
        <w:rPr>
          <w:rFonts w:ascii="Book Antiqua" w:hAnsi="Book Antiqua" w:cs="Times New Roman"/>
          <w:b/>
          <w:bCs w:val="0"/>
        </w:rPr>
        <w:t>150: -</w:t>
      </w:r>
      <w:r w:rsidRPr="007722A3">
        <w:rPr>
          <w:rFonts w:ascii="Book Antiqua" w:hAnsi="Book Antiqua" w:cs="Times New Roman"/>
          <w:bCs w:val="0"/>
        </w:rPr>
        <w:t xml:space="preserve"> (bet samtidigt som anmälningsavgiften</w:t>
      </w:r>
      <w:r w:rsidRPr="00416149">
        <w:rPr>
          <w:rFonts w:ascii="Book Antiqua" w:hAnsi="Book Antiqua" w:cs="Times New Roman"/>
          <w:bCs w:val="0"/>
        </w:rPr>
        <w:t>).</w:t>
      </w:r>
    </w:p>
    <w:p w14:paraId="13D7C992" w14:textId="77777777" w:rsidR="00416149" w:rsidRDefault="00343261" w:rsidP="00416149">
      <w:pPr>
        <w:spacing w:after="240"/>
        <w:rPr>
          <w:rFonts w:ascii="Book Antiqua" w:hAnsi="Book Antiqua"/>
        </w:rPr>
      </w:pPr>
      <w:r w:rsidRPr="00416149">
        <w:rPr>
          <w:rFonts w:ascii="Book Antiqua" w:hAnsi="Book Antiqua"/>
          <w:highlight w:val="yellow"/>
        </w:rPr>
        <w:t>Vi reserverar oss för ev. ändrade båttider, ändrade besöksmål i programmet samt förändrade valutakurser och oförutsedda utgifter som turistskatter med mera, vilka faller utanför vår kontroll.</w:t>
      </w:r>
      <w:r w:rsidRPr="00416149">
        <w:rPr>
          <w:rFonts w:ascii="Book Antiqua" w:hAnsi="Book Antiqua"/>
        </w:rPr>
        <w:t xml:space="preserve"> </w:t>
      </w:r>
    </w:p>
    <w:p w14:paraId="585C9864" w14:textId="77777777" w:rsidR="00416149" w:rsidRPr="00416149" w:rsidRDefault="00343261" w:rsidP="00416149">
      <w:pPr>
        <w:rPr>
          <w:rFonts w:ascii="Book Antiqua" w:hAnsi="Book Antiqua" w:cs="Times New Roman"/>
          <w:b/>
          <w:bCs w:val="0"/>
          <w:sz w:val="32"/>
          <w:szCs w:val="32"/>
        </w:rPr>
      </w:pPr>
      <w:r w:rsidRPr="00416149">
        <w:rPr>
          <w:rFonts w:ascii="Book Antiqua" w:hAnsi="Book Antiqua" w:cs="Times New Roman"/>
          <w:b/>
          <w:bCs w:val="0"/>
          <w:sz w:val="32"/>
          <w:szCs w:val="32"/>
        </w:rPr>
        <w:t>I</w:t>
      </w:r>
      <w:r w:rsidR="00D87E12">
        <w:rPr>
          <w:rFonts w:ascii="Book Antiqua" w:hAnsi="Book Antiqua" w:cs="Times New Roman"/>
          <w:b/>
          <w:bCs w:val="0"/>
          <w:sz w:val="32"/>
          <w:szCs w:val="32"/>
        </w:rPr>
        <w:t xml:space="preserve"> priset xxxx</w:t>
      </w:r>
      <w:r w:rsidR="00416149">
        <w:rPr>
          <w:rFonts w:ascii="Book Antiqua" w:hAnsi="Book Antiqua" w:cs="Times New Roman"/>
          <w:b/>
          <w:bCs w:val="0"/>
          <w:sz w:val="32"/>
          <w:szCs w:val="32"/>
        </w:rPr>
        <w:t xml:space="preserve">: - </w:t>
      </w:r>
      <w:r w:rsidR="00416149" w:rsidRPr="00416149">
        <w:rPr>
          <w:rFonts w:ascii="Book Antiqua" w:hAnsi="Book Antiqua" w:cs="Times New Roman"/>
          <w:b/>
          <w:bCs w:val="0"/>
          <w:sz w:val="24"/>
          <w:szCs w:val="24"/>
        </w:rPr>
        <w:t>per person i</w:t>
      </w:r>
      <w:r w:rsidRPr="00416149">
        <w:rPr>
          <w:rFonts w:ascii="Book Antiqua" w:hAnsi="Book Antiqua" w:cs="Times New Roman"/>
          <w:b/>
          <w:bCs w:val="0"/>
          <w:sz w:val="24"/>
          <w:szCs w:val="24"/>
        </w:rPr>
        <w:t>ngår:</w:t>
      </w:r>
    </w:p>
    <w:p w14:paraId="734F1090" w14:textId="77777777" w:rsidR="00416149" w:rsidRDefault="00343261" w:rsidP="00416149">
      <w:pPr>
        <w:rPr>
          <w:rFonts w:ascii="Book Antiqua" w:hAnsi="Book Antiqua" w:cs="Times New Roman"/>
          <w:bCs w:val="0"/>
        </w:rPr>
      </w:pPr>
      <w:r w:rsidRPr="00416149">
        <w:rPr>
          <w:rFonts w:ascii="Book Antiqua" w:hAnsi="Book Antiqua" w:cs="Times New Roman"/>
          <w:bCs w:val="0"/>
        </w:rPr>
        <w:t>Alla båt- och bussresor t/</w:t>
      </w:r>
      <w:r w:rsidR="0037758F">
        <w:rPr>
          <w:rFonts w:ascii="Book Antiqua" w:hAnsi="Book Antiqua" w:cs="Times New Roman"/>
          <w:bCs w:val="0"/>
        </w:rPr>
        <w:t xml:space="preserve">r </w:t>
      </w:r>
      <w:r w:rsidR="0042729A">
        <w:rPr>
          <w:rFonts w:ascii="Book Antiqua" w:hAnsi="Book Antiqua" w:cs="Times New Roman"/>
          <w:bCs w:val="0"/>
        </w:rPr>
        <w:t>Hotell Savoy</w:t>
      </w:r>
      <w:r w:rsidR="002102B6">
        <w:rPr>
          <w:rFonts w:ascii="Book Antiqua" w:hAnsi="Book Antiqua" w:cs="Times New Roman"/>
          <w:bCs w:val="0"/>
        </w:rPr>
        <w:t xml:space="preserve"> med frukost och </w:t>
      </w:r>
      <w:proofErr w:type="gramStart"/>
      <w:r w:rsidR="002102B6">
        <w:rPr>
          <w:rFonts w:ascii="Book Antiqua" w:hAnsi="Book Antiqua" w:cs="Times New Roman"/>
          <w:bCs w:val="0"/>
        </w:rPr>
        <w:t xml:space="preserve">middag </w:t>
      </w:r>
      <w:r w:rsidR="0042729A">
        <w:rPr>
          <w:rFonts w:ascii="Book Antiqua" w:hAnsi="Book Antiqua" w:cs="Times New Roman"/>
          <w:bCs w:val="0"/>
        </w:rPr>
        <w:t xml:space="preserve"> ej</w:t>
      </w:r>
      <w:proofErr w:type="gramEnd"/>
      <w:r w:rsidR="0042729A">
        <w:rPr>
          <w:rFonts w:ascii="Book Antiqua" w:hAnsi="Book Antiqua" w:cs="Times New Roman"/>
          <w:bCs w:val="0"/>
        </w:rPr>
        <w:t xml:space="preserve"> sista kvällen </w:t>
      </w:r>
      <w:r w:rsidR="00B365E2">
        <w:rPr>
          <w:rFonts w:ascii="Book Antiqua" w:hAnsi="Book Antiqua" w:cs="Times New Roman"/>
          <w:bCs w:val="0"/>
        </w:rPr>
        <w:t>samt 3</w:t>
      </w:r>
      <w:r w:rsidR="002102B6">
        <w:rPr>
          <w:rFonts w:ascii="Book Antiqua" w:hAnsi="Book Antiqua" w:cs="Times New Roman"/>
          <w:bCs w:val="0"/>
        </w:rPr>
        <w:t xml:space="preserve"> luncher</w:t>
      </w:r>
    </w:p>
    <w:p w14:paraId="3B3B5528" w14:textId="77777777" w:rsidR="00416149" w:rsidRDefault="00A1100B" w:rsidP="00416149">
      <w:pPr>
        <w:rPr>
          <w:rFonts w:ascii="Book Antiqua" w:hAnsi="Book Antiqua" w:cs="Times New Roman"/>
          <w:bCs w:val="0"/>
        </w:rPr>
      </w:pPr>
      <w:r>
        <w:rPr>
          <w:rFonts w:ascii="Book Antiqua" w:hAnsi="Book Antiqua" w:cs="Times New Roman"/>
          <w:bCs w:val="0"/>
        </w:rPr>
        <w:t xml:space="preserve"> inträde på Skeppargården </w:t>
      </w:r>
      <w:r w:rsidR="0049469A">
        <w:rPr>
          <w:rFonts w:ascii="Book Antiqua" w:hAnsi="Book Antiqua" w:cs="Times New Roman"/>
          <w:bCs w:val="0"/>
        </w:rPr>
        <w:t xml:space="preserve">med em. kaffe </w:t>
      </w:r>
      <w:r>
        <w:rPr>
          <w:rFonts w:ascii="Book Antiqua" w:hAnsi="Book Antiqua" w:cs="Times New Roman"/>
          <w:bCs w:val="0"/>
        </w:rPr>
        <w:t xml:space="preserve"> </w:t>
      </w:r>
      <w:r w:rsidR="00D705E7" w:rsidRPr="00416149">
        <w:rPr>
          <w:rFonts w:ascii="Book Antiqua" w:hAnsi="Book Antiqua" w:cs="Times New Roman"/>
          <w:bCs w:val="0"/>
        </w:rPr>
        <w:t xml:space="preserve"> </w:t>
      </w:r>
    </w:p>
    <w:p w14:paraId="6E3EA849" w14:textId="77777777" w:rsidR="00416149" w:rsidRPr="00416149" w:rsidRDefault="00D705E7" w:rsidP="00416149">
      <w:pPr>
        <w:rPr>
          <w:rFonts w:ascii="Book Antiqua" w:hAnsi="Book Antiqua" w:cs="Times New Roman"/>
          <w:bCs w:val="0"/>
        </w:rPr>
      </w:pPr>
      <w:r w:rsidRPr="00416149">
        <w:rPr>
          <w:rFonts w:ascii="Book Antiqua" w:hAnsi="Book Antiqua" w:cs="Times New Roman"/>
          <w:bCs w:val="0"/>
        </w:rPr>
        <w:t>L</w:t>
      </w:r>
      <w:r w:rsidR="00343261" w:rsidRPr="00416149">
        <w:rPr>
          <w:rFonts w:ascii="Book Antiqua" w:hAnsi="Book Antiqua" w:cs="Times New Roman"/>
          <w:bCs w:val="0"/>
        </w:rPr>
        <w:t xml:space="preserve">okal guide på Åland </w:t>
      </w:r>
      <w:r w:rsidR="006F315D">
        <w:rPr>
          <w:rFonts w:ascii="Book Antiqua" w:hAnsi="Book Antiqua" w:cs="Times New Roman"/>
          <w:bCs w:val="0"/>
        </w:rPr>
        <w:t>Sigbritt Finne</w:t>
      </w:r>
    </w:p>
    <w:p w14:paraId="74CAE0AB" w14:textId="77777777" w:rsidR="00343261" w:rsidRPr="00416149" w:rsidRDefault="00343261" w:rsidP="00416149">
      <w:pPr>
        <w:shd w:val="clear" w:color="auto" w:fill="FFFFFF"/>
        <w:rPr>
          <w:rFonts w:ascii="Book Antiqua" w:hAnsi="Book Antiqua" w:cs="Times New Roman"/>
          <w:bCs w:val="0"/>
        </w:rPr>
      </w:pPr>
      <w:r w:rsidRPr="00416149">
        <w:rPr>
          <w:rFonts w:ascii="Book Antiqua" w:hAnsi="Book Antiqua" w:cs="Times New Roman"/>
          <w:b/>
        </w:rPr>
        <w:t>BRA ATT VETA:</w:t>
      </w:r>
      <w:r w:rsidRPr="00416149">
        <w:rPr>
          <w:rFonts w:ascii="Book Antiqua" w:hAnsi="Book Antiqua" w:cs="Times New Roman"/>
          <w:bCs w:val="0"/>
        </w:rPr>
        <w:t xml:space="preserve"> Ta med det Europeiska sjukförsäkringskortet (är gratis och beställs från Försäkringskassan, kortet är giltigt i 3 år) samt giltigt pass.</w:t>
      </w:r>
    </w:p>
    <w:p w14:paraId="2619EC8B" w14:textId="77777777" w:rsidR="00343261" w:rsidRDefault="00343261" w:rsidP="00416149">
      <w:pPr>
        <w:shd w:val="clear" w:color="auto" w:fill="FFFFFF"/>
        <w:rPr>
          <w:rFonts w:ascii="Book Antiqua" w:hAnsi="Book Antiqua" w:cs="Times New Roman"/>
          <w:bCs w:val="0"/>
        </w:rPr>
      </w:pPr>
      <w:r w:rsidRPr="00416149">
        <w:rPr>
          <w:rFonts w:ascii="Book Antiqua" w:hAnsi="Book Antiqua" w:cs="Times New Roman"/>
          <w:bCs w:val="0"/>
        </w:rPr>
        <w:t xml:space="preserve"> </w:t>
      </w:r>
      <w:r w:rsidRPr="00416149">
        <w:rPr>
          <w:rFonts w:ascii="Book Antiqua" w:hAnsi="Book Antiqua" w:cs="Times New Roman"/>
          <w:b/>
          <w:bCs w:val="0"/>
        </w:rPr>
        <w:t xml:space="preserve">Busschaufför </w:t>
      </w:r>
      <w:r w:rsidRPr="00416149">
        <w:rPr>
          <w:rFonts w:ascii="Book Antiqua" w:hAnsi="Book Antiqua" w:cs="Times New Roman"/>
          <w:bCs w:val="0"/>
        </w:rPr>
        <w:t>Per–Axel Karlsson mobiltelefon</w:t>
      </w:r>
      <w:r w:rsidR="00A4290A" w:rsidRPr="00416149">
        <w:rPr>
          <w:rFonts w:ascii="Book Antiqua" w:hAnsi="Book Antiqua" w:cs="Times New Roman"/>
          <w:bCs w:val="0"/>
        </w:rPr>
        <w:t>:</w:t>
      </w:r>
      <w:r w:rsidRPr="00416149">
        <w:rPr>
          <w:rFonts w:ascii="Book Antiqua" w:hAnsi="Book Antiqua" w:cs="Times New Roman"/>
          <w:bCs w:val="0"/>
        </w:rPr>
        <w:t xml:space="preserve"> 0707-40 11 64.</w:t>
      </w:r>
    </w:p>
    <w:p w14:paraId="4B94640A" w14:textId="77777777" w:rsidR="00416149" w:rsidRPr="00416149" w:rsidRDefault="00416149" w:rsidP="00416149">
      <w:pPr>
        <w:shd w:val="clear" w:color="auto" w:fill="FFFFFF"/>
        <w:rPr>
          <w:rFonts w:ascii="Book Antiqua" w:hAnsi="Book Antiqua" w:cs="Times New Roman"/>
          <w:bCs w:val="0"/>
        </w:rPr>
      </w:pPr>
    </w:p>
    <w:p w14:paraId="16CEC1C8" w14:textId="77777777" w:rsidR="007A13A8" w:rsidRPr="00681AFA" w:rsidRDefault="00343261" w:rsidP="00D705E7">
      <w:pPr>
        <w:jc w:val="center"/>
      </w:pPr>
      <w:r>
        <w:rPr>
          <w:rFonts w:ascii="Book Antiqua" w:hAnsi="Book Antiqua"/>
          <w:i/>
          <w:sz w:val="28"/>
          <w:szCs w:val="28"/>
        </w:rPr>
        <w:t>Varmt välkomna önskar Per-Axel med personal!</w:t>
      </w:r>
    </w:p>
    <w:sectPr w:rsidR="007A13A8" w:rsidRPr="00681AFA" w:rsidSect="005A3E00">
      <w:headerReference w:type="default" r:id="rId12"/>
      <w:footerReference w:type="default" r:id="rId13"/>
      <w:pgSz w:w="11906" w:h="16838" w:code="9"/>
      <w:pgMar w:top="181" w:right="851" w:bottom="1276" w:left="851" w:header="567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5CB11" w14:textId="77777777" w:rsidR="00DB1E96" w:rsidRDefault="00DB1E96" w:rsidP="009448A9">
      <w:r>
        <w:separator/>
      </w:r>
    </w:p>
  </w:endnote>
  <w:endnote w:type="continuationSeparator" w:id="0">
    <w:p w14:paraId="4DC62180" w14:textId="77777777" w:rsidR="00DB1E96" w:rsidRDefault="00DB1E96" w:rsidP="00944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92B7B" w14:textId="77777777" w:rsidR="007A13A8" w:rsidRPr="00422BAC" w:rsidRDefault="00300D45" w:rsidP="009448A9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EDB0EE" wp14:editId="2CA9410D">
              <wp:simplePos x="0" y="0"/>
              <wp:positionH relativeFrom="column">
                <wp:posOffset>-492760</wp:posOffset>
              </wp:positionH>
              <wp:positionV relativeFrom="paragraph">
                <wp:posOffset>59690</wp:posOffset>
              </wp:positionV>
              <wp:extent cx="7658100" cy="0"/>
              <wp:effectExtent l="12065" t="12065" r="6985" b="698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817CD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8pt,4.7pt" to="564.2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zA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"/>
          </w:pict>
        </mc:Fallback>
      </mc:AlternateContent>
    </w:r>
  </w:p>
  <w:tbl>
    <w:tblPr>
      <w:tblW w:w="10065" w:type="dxa"/>
      <w:tblInd w:w="-34" w:type="dxa"/>
      <w:tblLook w:val="00A0" w:firstRow="1" w:lastRow="0" w:firstColumn="1" w:lastColumn="0" w:noHBand="0" w:noVBand="0"/>
    </w:tblPr>
    <w:tblGrid>
      <w:gridCol w:w="2410"/>
      <w:gridCol w:w="2268"/>
      <w:gridCol w:w="2127"/>
      <w:gridCol w:w="3260"/>
    </w:tblGrid>
    <w:tr w:rsidR="007A13A8" w:rsidRPr="005A7C72" w14:paraId="428E9810" w14:textId="77777777" w:rsidTr="00692655">
      <w:tc>
        <w:tcPr>
          <w:tcW w:w="2410" w:type="dxa"/>
        </w:tcPr>
        <w:p w14:paraId="12960592" w14:textId="77777777" w:rsidR="007A13A8" w:rsidRPr="000A085E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  <w:lang w:val="nn-NO"/>
            </w:rPr>
            <w:t xml:space="preserve">Postadress   </w:t>
          </w:r>
        </w:p>
      </w:tc>
      <w:tc>
        <w:tcPr>
          <w:tcW w:w="2268" w:type="dxa"/>
        </w:tcPr>
        <w:p w14:paraId="20607D7E" w14:textId="77777777" w:rsidR="007A13A8" w:rsidRPr="000A085E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  <w:lang w:val="nn-NO"/>
            </w:rPr>
            <w:t xml:space="preserve">Telefon                   </w:t>
          </w:r>
        </w:p>
      </w:tc>
      <w:tc>
        <w:tcPr>
          <w:tcW w:w="2127" w:type="dxa"/>
        </w:tcPr>
        <w:p w14:paraId="30BB213E" w14:textId="77777777" w:rsidR="007A13A8" w:rsidRPr="000A085E" w:rsidRDefault="00EA7D13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  <w:lang w:val="nn-NO"/>
            </w:rPr>
            <w:t>Mobil</w:t>
          </w:r>
          <w:r w:rsidR="007A13A8" w:rsidRPr="000A085E">
            <w:rPr>
              <w:rFonts w:ascii="Book Antiqua" w:hAnsi="Book Antiqua"/>
              <w:lang w:val="nn-NO"/>
            </w:rPr>
            <w:t xml:space="preserve">                    </w:t>
          </w:r>
        </w:p>
      </w:tc>
      <w:tc>
        <w:tcPr>
          <w:tcW w:w="3260" w:type="dxa"/>
        </w:tcPr>
        <w:p w14:paraId="15F71288" w14:textId="77777777" w:rsidR="007A13A8" w:rsidRPr="000A085E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  <w:lang w:val="nn-NO"/>
            </w:rPr>
            <w:t>Bankgiro</w:t>
          </w:r>
        </w:p>
      </w:tc>
    </w:tr>
    <w:tr w:rsidR="007A13A8" w:rsidRPr="005A7C72" w14:paraId="37E20FAD" w14:textId="77777777" w:rsidTr="00692655">
      <w:tc>
        <w:tcPr>
          <w:tcW w:w="2410" w:type="dxa"/>
        </w:tcPr>
        <w:p w14:paraId="736C818A" w14:textId="77777777" w:rsidR="007A13A8" w:rsidRPr="000A085E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</w:rPr>
            <w:t>Lye Heffride 124</w:t>
          </w:r>
        </w:p>
      </w:tc>
      <w:tc>
        <w:tcPr>
          <w:tcW w:w="2268" w:type="dxa"/>
        </w:tcPr>
        <w:p w14:paraId="24B28245" w14:textId="77777777" w:rsidR="007A13A8" w:rsidRPr="000A085E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  <w:lang w:val="nn-NO"/>
            </w:rPr>
            <w:t xml:space="preserve">0498-491133                </w:t>
          </w:r>
        </w:p>
      </w:tc>
      <w:tc>
        <w:tcPr>
          <w:tcW w:w="2127" w:type="dxa"/>
        </w:tcPr>
        <w:p w14:paraId="6F3C63B6" w14:textId="77777777" w:rsidR="007A13A8" w:rsidRPr="000A085E" w:rsidRDefault="00EA7D13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  <w:lang w:val="nn-NO"/>
            </w:rPr>
            <w:t>0707 401164</w:t>
          </w:r>
          <w:r w:rsidR="007A13A8" w:rsidRPr="000A085E">
            <w:rPr>
              <w:rFonts w:ascii="Book Antiqua" w:hAnsi="Book Antiqua"/>
              <w:lang w:val="nn-NO"/>
            </w:rPr>
            <w:t xml:space="preserve">                  </w:t>
          </w:r>
        </w:p>
      </w:tc>
      <w:tc>
        <w:tcPr>
          <w:tcW w:w="3260" w:type="dxa"/>
        </w:tcPr>
        <w:p w14:paraId="7ACA245D" w14:textId="77777777" w:rsidR="007A13A8" w:rsidRPr="000A085E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  <w:lang w:val="nn-NO"/>
            </w:rPr>
            <w:t>960-2129</w:t>
          </w:r>
        </w:p>
      </w:tc>
    </w:tr>
    <w:tr w:rsidR="007A13A8" w:rsidRPr="005A7C72" w14:paraId="4237F76F" w14:textId="77777777" w:rsidTr="00692655">
      <w:tc>
        <w:tcPr>
          <w:tcW w:w="2410" w:type="dxa"/>
        </w:tcPr>
        <w:p w14:paraId="76803E7B" w14:textId="77777777" w:rsidR="007A13A8" w:rsidRPr="000A085E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</w:rPr>
            <w:t>623 61 STÅNGA</w:t>
          </w:r>
        </w:p>
      </w:tc>
      <w:tc>
        <w:tcPr>
          <w:tcW w:w="2268" w:type="dxa"/>
        </w:tcPr>
        <w:p w14:paraId="30E9DE55" w14:textId="77777777" w:rsidR="007A13A8" w:rsidRPr="000A085E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</w:rPr>
            <w:t xml:space="preserve">Org. Nr. 556680-1543      </w:t>
          </w:r>
        </w:p>
      </w:tc>
      <w:tc>
        <w:tcPr>
          <w:tcW w:w="2127" w:type="dxa"/>
        </w:tcPr>
        <w:p w14:paraId="17034137" w14:textId="77777777" w:rsidR="007A13A8" w:rsidRPr="000A085E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</w:rPr>
            <w:t xml:space="preserve">Godkänd för F-skatt </w:t>
          </w:r>
        </w:p>
      </w:tc>
      <w:tc>
        <w:tcPr>
          <w:tcW w:w="3260" w:type="dxa"/>
        </w:tcPr>
        <w:p w14:paraId="72E9A8C1" w14:textId="77777777" w:rsidR="00C835F6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</w:rPr>
            <w:t xml:space="preserve">Innehar lagstadgad </w:t>
          </w:r>
        </w:p>
        <w:p w14:paraId="08FBE2C9" w14:textId="77777777" w:rsidR="007A13A8" w:rsidRPr="000A085E" w:rsidRDefault="007A13A8" w:rsidP="009448A9">
          <w:pPr>
            <w:pStyle w:val="Sidfot"/>
            <w:rPr>
              <w:rFonts w:ascii="Book Antiqua" w:hAnsi="Book Antiqua"/>
            </w:rPr>
          </w:pPr>
          <w:r w:rsidRPr="000A085E">
            <w:rPr>
              <w:rFonts w:ascii="Book Antiqua" w:hAnsi="Book Antiqua"/>
            </w:rPr>
            <w:t>resegaranti</w:t>
          </w:r>
        </w:p>
      </w:tc>
    </w:tr>
  </w:tbl>
  <w:p w14:paraId="781C42ED" w14:textId="77777777" w:rsidR="007A13A8" w:rsidRPr="00877626" w:rsidRDefault="007A13A8" w:rsidP="009448A9">
    <w:pPr>
      <w:pStyle w:val="Sidfot"/>
      <w:rPr>
        <w:lang w:val="nn-NO"/>
      </w:rPr>
    </w:pPr>
  </w:p>
  <w:p w14:paraId="6F40639F" w14:textId="77777777" w:rsidR="007A13A8" w:rsidRPr="00877626" w:rsidRDefault="007A13A8" w:rsidP="009448A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9BE9E" w14:textId="77777777" w:rsidR="00DB1E96" w:rsidRDefault="00DB1E96" w:rsidP="009448A9">
      <w:r>
        <w:separator/>
      </w:r>
    </w:p>
  </w:footnote>
  <w:footnote w:type="continuationSeparator" w:id="0">
    <w:p w14:paraId="761F9455" w14:textId="77777777" w:rsidR="00DB1E96" w:rsidRDefault="00DB1E96" w:rsidP="00944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B180F" w14:textId="77777777" w:rsidR="007A13A8" w:rsidRDefault="00300D45" w:rsidP="009448A9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BC9CAE" wp14:editId="48D3A14B">
              <wp:simplePos x="0" y="0"/>
              <wp:positionH relativeFrom="column">
                <wp:posOffset>-675005</wp:posOffset>
              </wp:positionH>
              <wp:positionV relativeFrom="paragraph">
                <wp:posOffset>328295</wp:posOffset>
              </wp:positionV>
              <wp:extent cx="7658100" cy="0"/>
              <wp:effectExtent l="10795" t="13970" r="8255" b="508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1D74E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15pt,25.85pt" to="549.8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Qs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"/>
          </w:pict>
        </mc:Fallback>
      </mc:AlternateContent>
    </w:r>
    <w:r w:rsidR="007A13A8">
      <w:object w:dxaOrig="5804" w:dyaOrig="690" w14:anchorId="79DF8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7pt;height:24.6pt">
          <v:imagedata r:id="rId1" o:title=""/>
        </v:shape>
        <o:OLEObject Type="Embed" ProgID="MSPhotoEd.3" ShapeID="_x0000_i1025" DrawAspect="Content" ObjectID="_1725350816" r:id="rId2"/>
      </w:object>
    </w:r>
    <w:r w:rsidR="007A13A8">
      <w:t xml:space="preserve">           </w:t>
    </w:r>
    <w:r w:rsidR="007A13A8" w:rsidRPr="000A085E">
      <w:rPr>
        <w:rFonts w:ascii="Book Antiqua" w:hAnsi="Book Antiqua"/>
      </w:rPr>
      <w:t>www.karlssonbuss.nu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7124"/>
    <w:multiLevelType w:val="hybridMultilevel"/>
    <w:tmpl w:val="8544DFE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926A0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1B2F15B3"/>
    <w:multiLevelType w:val="hybridMultilevel"/>
    <w:tmpl w:val="43989346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D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D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D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55CF3843"/>
    <w:multiLevelType w:val="hybridMultilevel"/>
    <w:tmpl w:val="3FF279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583EE2"/>
    <w:multiLevelType w:val="hybridMultilevel"/>
    <w:tmpl w:val="70B8AE1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48739344">
    <w:abstractNumId w:val="2"/>
  </w:num>
  <w:num w:numId="2" w16cid:durableId="168416014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87637289">
    <w:abstractNumId w:val="0"/>
  </w:num>
  <w:num w:numId="4" w16cid:durableId="109786209">
    <w:abstractNumId w:val="1"/>
  </w:num>
  <w:num w:numId="5" w16cid:durableId="1625426866">
    <w:abstractNumId w:val="3"/>
  </w:num>
  <w:num w:numId="6" w16cid:durableId="689657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648"/>
    <w:rsid w:val="0000154C"/>
    <w:rsid w:val="00011818"/>
    <w:rsid w:val="00011B65"/>
    <w:rsid w:val="000247AF"/>
    <w:rsid w:val="0005257F"/>
    <w:rsid w:val="000616B0"/>
    <w:rsid w:val="00080E15"/>
    <w:rsid w:val="00097348"/>
    <w:rsid w:val="000A085E"/>
    <w:rsid w:val="000A310B"/>
    <w:rsid w:val="000A6C85"/>
    <w:rsid w:val="000B7B05"/>
    <w:rsid w:val="000C3B4D"/>
    <w:rsid w:val="000D595B"/>
    <w:rsid w:val="000D6187"/>
    <w:rsid w:val="000D6B22"/>
    <w:rsid w:val="000E2032"/>
    <w:rsid w:val="000E72E7"/>
    <w:rsid w:val="000F2F4F"/>
    <w:rsid w:val="000F5BE6"/>
    <w:rsid w:val="00111CE3"/>
    <w:rsid w:val="00115987"/>
    <w:rsid w:val="00124ABF"/>
    <w:rsid w:val="00130648"/>
    <w:rsid w:val="0014124C"/>
    <w:rsid w:val="001515B1"/>
    <w:rsid w:val="00165E30"/>
    <w:rsid w:val="001734D2"/>
    <w:rsid w:val="00185872"/>
    <w:rsid w:val="00194D3D"/>
    <w:rsid w:val="001E2A09"/>
    <w:rsid w:val="001E7FCC"/>
    <w:rsid w:val="001F4DF4"/>
    <w:rsid w:val="001F6F8B"/>
    <w:rsid w:val="002102B6"/>
    <w:rsid w:val="00213433"/>
    <w:rsid w:val="00217DCA"/>
    <w:rsid w:val="002203FD"/>
    <w:rsid w:val="0022360C"/>
    <w:rsid w:val="00253AFD"/>
    <w:rsid w:val="0025608F"/>
    <w:rsid w:val="00265F13"/>
    <w:rsid w:val="0027222B"/>
    <w:rsid w:val="00292D0A"/>
    <w:rsid w:val="00292EFA"/>
    <w:rsid w:val="0029470F"/>
    <w:rsid w:val="002A7640"/>
    <w:rsid w:val="002B4C16"/>
    <w:rsid w:val="002F6B9D"/>
    <w:rsid w:val="00300D45"/>
    <w:rsid w:val="00320CF9"/>
    <w:rsid w:val="00326FF4"/>
    <w:rsid w:val="00332FC4"/>
    <w:rsid w:val="0034258A"/>
    <w:rsid w:val="00343261"/>
    <w:rsid w:val="00366F74"/>
    <w:rsid w:val="0037758F"/>
    <w:rsid w:val="003921A5"/>
    <w:rsid w:val="00397103"/>
    <w:rsid w:val="003A522B"/>
    <w:rsid w:val="003D0F36"/>
    <w:rsid w:val="00405E19"/>
    <w:rsid w:val="004104A6"/>
    <w:rsid w:val="00411FE8"/>
    <w:rsid w:val="0041369F"/>
    <w:rsid w:val="00416149"/>
    <w:rsid w:val="00422BAC"/>
    <w:rsid w:val="0042328A"/>
    <w:rsid w:val="0042729A"/>
    <w:rsid w:val="00440BBE"/>
    <w:rsid w:val="00470DDD"/>
    <w:rsid w:val="0047696C"/>
    <w:rsid w:val="004819D2"/>
    <w:rsid w:val="004823A4"/>
    <w:rsid w:val="00492218"/>
    <w:rsid w:val="0049469A"/>
    <w:rsid w:val="004B2B62"/>
    <w:rsid w:val="004C12B3"/>
    <w:rsid w:val="004D16A2"/>
    <w:rsid w:val="004F3323"/>
    <w:rsid w:val="004F4C0B"/>
    <w:rsid w:val="0050330E"/>
    <w:rsid w:val="005128B7"/>
    <w:rsid w:val="00527361"/>
    <w:rsid w:val="00530F97"/>
    <w:rsid w:val="00540453"/>
    <w:rsid w:val="00550632"/>
    <w:rsid w:val="00557E4F"/>
    <w:rsid w:val="00565B96"/>
    <w:rsid w:val="00573415"/>
    <w:rsid w:val="00592E15"/>
    <w:rsid w:val="005A3E00"/>
    <w:rsid w:val="005A72BC"/>
    <w:rsid w:val="005A7C72"/>
    <w:rsid w:val="005C3573"/>
    <w:rsid w:val="005D30E3"/>
    <w:rsid w:val="005E175C"/>
    <w:rsid w:val="005F0067"/>
    <w:rsid w:val="00607306"/>
    <w:rsid w:val="006207C7"/>
    <w:rsid w:val="00631481"/>
    <w:rsid w:val="00636B1E"/>
    <w:rsid w:val="00641A84"/>
    <w:rsid w:val="006444E7"/>
    <w:rsid w:val="00654829"/>
    <w:rsid w:val="00657599"/>
    <w:rsid w:val="0067617C"/>
    <w:rsid w:val="006817EC"/>
    <w:rsid w:val="00681AFA"/>
    <w:rsid w:val="006839E0"/>
    <w:rsid w:val="00692655"/>
    <w:rsid w:val="006A39DB"/>
    <w:rsid w:val="006D0242"/>
    <w:rsid w:val="006D0374"/>
    <w:rsid w:val="006D4254"/>
    <w:rsid w:val="006D58DE"/>
    <w:rsid w:val="006F315D"/>
    <w:rsid w:val="00706B72"/>
    <w:rsid w:val="007722A3"/>
    <w:rsid w:val="0077421D"/>
    <w:rsid w:val="007A13A8"/>
    <w:rsid w:val="007A18E1"/>
    <w:rsid w:val="007A786A"/>
    <w:rsid w:val="007C1B1C"/>
    <w:rsid w:val="007C1ED5"/>
    <w:rsid w:val="007C2282"/>
    <w:rsid w:val="007D2434"/>
    <w:rsid w:val="00800447"/>
    <w:rsid w:val="00805529"/>
    <w:rsid w:val="008118F6"/>
    <w:rsid w:val="00815837"/>
    <w:rsid w:val="00817029"/>
    <w:rsid w:val="008236D2"/>
    <w:rsid w:val="00835C4D"/>
    <w:rsid w:val="00860FBC"/>
    <w:rsid w:val="0086474B"/>
    <w:rsid w:val="00877626"/>
    <w:rsid w:val="00890AF1"/>
    <w:rsid w:val="008C3580"/>
    <w:rsid w:val="008D035B"/>
    <w:rsid w:val="008E6E2A"/>
    <w:rsid w:val="008E786A"/>
    <w:rsid w:val="008F4C73"/>
    <w:rsid w:val="008F7C66"/>
    <w:rsid w:val="00901290"/>
    <w:rsid w:val="0091534F"/>
    <w:rsid w:val="00921E92"/>
    <w:rsid w:val="00924FFC"/>
    <w:rsid w:val="0092526E"/>
    <w:rsid w:val="00930433"/>
    <w:rsid w:val="009423EE"/>
    <w:rsid w:val="009448A9"/>
    <w:rsid w:val="00944AC5"/>
    <w:rsid w:val="0094674F"/>
    <w:rsid w:val="00946F5C"/>
    <w:rsid w:val="00957A1C"/>
    <w:rsid w:val="00972048"/>
    <w:rsid w:val="0097506C"/>
    <w:rsid w:val="00975A6A"/>
    <w:rsid w:val="00981A00"/>
    <w:rsid w:val="00982AB8"/>
    <w:rsid w:val="00987922"/>
    <w:rsid w:val="00990575"/>
    <w:rsid w:val="009912F1"/>
    <w:rsid w:val="009D53CA"/>
    <w:rsid w:val="009D55CC"/>
    <w:rsid w:val="009E74B6"/>
    <w:rsid w:val="00A05F75"/>
    <w:rsid w:val="00A063A9"/>
    <w:rsid w:val="00A1100B"/>
    <w:rsid w:val="00A128DE"/>
    <w:rsid w:val="00A34D68"/>
    <w:rsid w:val="00A421F9"/>
    <w:rsid w:val="00A4290A"/>
    <w:rsid w:val="00A92540"/>
    <w:rsid w:val="00AA1C58"/>
    <w:rsid w:val="00AB4677"/>
    <w:rsid w:val="00B1154B"/>
    <w:rsid w:val="00B13F9E"/>
    <w:rsid w:val="00B365E2"/>
    <w:rsid w:val="00B36FA5"/>
    <w:rsid w:val="00B40E10"/>
    <w:rsid w:val="00B8525E"/>
    <w:rsid w:val="00B909D0"/>
    <w:rsid w:val="00B92E6E"/>
    <w:rsid w:val="00B96425"/>
    <w:rsid w:val="00BB28D3"/>
    <w:rsid w:val="00BB54C0"/>
    <w:rsid w:val="00BB6C50"/>
    <w:rsid w:val="00BD3023"/>
    <w:rsid w:val="00BE7C93"/>
    <w:rsid w:val="00BF14CB"/>
    <w:rsid w:val="00C010FA"/>
    <w:rsid w:val="00C01D7A"/>
    <w:rsid w:val="00C12AFF"/>
    <w:rsid w:val="00C4578A"/>
    <w:rsid w:val="00C74E4B"/>
    <w:rsid w:val="00C835F6"/>
    <w:rsid w:val="00C9045C"/>
    <w:rsid w:val="00CC2363"/>
    <w:rsid w:val="00CC30EC"/>
    <w:rsid w:val="00CE327F"/>
    <w:rsid w:val="00CF6838"/>
    <w:rsid w:val="00D05E15"/>
    <w:rsid w:val="00D062E4"/>
    <w:rsid w:val="00D17BF8"/>
    <w:rsid w:val="00D35FA1"/>
    <w:rsid w:val="00D40855"/>
    <w:rsid w:val="00D41967"/>
    <w:rsid w:val="00D46561"/>
    <w:rsid w:val="00D50B6D"/>
    <w:rsid w:val="00D52F4A"/>
    <w:rsid w:val="00D543AF"/>
    <w:rsid w:val="00D61948"/>
    <w:rsid w:val="00D705E7"/>
    <w:rsid w:val="00D70683"/>
    <w:rsid w:val="00D7539E"/>
    <w:rsid w:val="00D87E12"/>
    <w:rsid w:val="00D91DD1"/>
    <w:rsid w:val="00DA62B6"/>
    <w:rsid w:val="00DA6EDC"/>
    <w:rsid w:val="00DB1E96"/>
    <w:rsid w:val="00DC5FA8"/>
    <w:rsid w:val="00DD5CCF"/>
    <w:rsid w:val="00DF1B76"/>
    <w:rsid w:val="00DF2C35"/>
    <w:rsid w:val="00DF69A2"/>
    <w:rsid w:val="00E060AA"/>
    <w:rsid w:val="00E3346F"/>
    <w:rsid w:val="00E34D85"/>
    <w:rsid w:val="00E41405"/>
    <w:rsid w:val="00E505CC"/>
    <w:rsid w:val="00E562A0"/>
    <w:rsid w:val="00E579E7"/>
    <w:rsid w:val="00E60161"/>
    <w:rsid w:val="00E77523"/>
    <w:rsid w:val="00E96634"/>
    <w:rsid w:val="00EA7D13"/>
    <w:rsid w:val="00EA7D35"/>
    <w:rsid w:val="00EB388A"/>
    <w:rsid w:val="00EB6A89"/>
    <w:rsid w:val="00EB6FA1"/>
    <w:rsid w:val="00EC0C1E"/>
    <w:rsid w:val="00EC6E5E"/>
    <w:rsid w:val="00EC7AD2"/>
    <w:rsid w:val="00ED2893"/>
    <w:rsid w:val="00ED5102"/>
    <w:rsid w:val="00EE1D5F"/>
    <w:rsid w:val="00EF2D56"/>
    <w:rsid w:val="00EF6D4E"/>
    <w:rsid w:val="00F00535"/>
    <w:rsid w:val="00F01DB5"/>
    <w:rsid w:val="00F11B25"/>
    <w:rsid w:val="00F224F8"/>
    <w:rsid w:val="00F342D1"/>
    <w:rsid w:val="00F44067"/>
    <w:rsid w:val="00F71253"/>
    <w:rsid w:val="00F94FEB"/>
    <w:rsid w:val="00FB49AF"/>
    <w:rsid w:val="00FB670E"/>
    <w:rsid w:val="00FC1F47"/>
    <w:rsid w:val="00FD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0DC91F"/>
  <w15:docId w15:val="{198789DA-3DDF-40EA-A4CB-F40C1C8A3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9448A9"/>
    <w:rPr>
      <w:rFonts w:ascii="Arial" w:hAnsi="Arial" w:cs="Arial"/>
      <w:bCs/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9"/>
    <w:qFormat/>
    <w:rsid w:val="0027222B"/>
    <w:pPr>
      <w:keepNext/>
      <w:spacing w:before="240" w:after="60"/>
      <w:outlineLvl w:val="0"/>
    </w:pPr>
    <w:rPr>
      <w:b/>
      <w:bCs w:val="0"/>
      <w:kern w:val="32"/>
      <w:sz w:val="28"/>
      <w:szCs w:val="32"/>
    </w:rPr>
  </w:style>
  <w:style w:type="paragraph" w:styleId="Rubrik2">
    <w:name w:val="heading 2"/>
    <w:basedOn w:val="Normal"/>
    <w:next w:val="Normal"/>
    <w:link w:val="Rubrik2Char"/>
    <w:uiPriority w:val="99"/>
    <w:qFormat/>
    <w:rsid w:val="0027222B"/>
    <w:pPr>
      <w:keepNext/>
      <w:outlineLvl w:val="1"/>
    </w:pPr>
    <w:rPr>
      <w:b/>
      <w:sz w:val="24"/>
    </w:rPr>
  </w:style>
  <w:style w:type="paragraph" w:styleId="Rubrik3">
    <w:name w:val="heading 3"/>
    <w:basedOn w:val="Normal"/>
    <w:next w:val="Normal"/>
    <w:link w:val="Rubrik3Char"/>
    <w:uiPriority w:val="99"/>
    <w:qFormat/>
    <w:rsid w:val="0027222B"/>
    <w:pPr>
      <w:keepNext/>
      <w:outlineLvl w:val="2"/>
    </w:pPr>
    <w:rPr>
      <w:u w:val="single"/>
    </w:rPr>
  </w:style>
  <w:style w:type="paragraph" w:styleId="Rubrik4">
    <w:name w:val="heading 4"/>
    <w:basedOn w:val="Normal"/>
    <w:next w:val="Normal"/>
    <w:link w:val="Rubrik4Char"/>
    <w:uiPriority w:val="99"/>
    <w:qFormat/>
    <w:rsid w:val="0027222B"/>
    <w:pPr>
      <w:keepNext/>
      <w:outlineLvl w:val="3"/>
    </w:pPr>
  </w:style>
  <w:style w:type="paragraph" w:styleId="Rubrik5">
    <w:name w:val="heading 5"/>
    <w:basedOn w:val="Normal"/>
    <w:next w:val="Normal"/>
    <w:link w:val="Rubrik5Char"/>
    <w:uiPriority w:val="99"/>
    <w:qFormat/>
    <w:rsid w:val="0027222B"/>
    <w:pPr>
      <w:keepNext/>
      <w:jc w:val="center"/>
      <w:outlineLvl w:val="4"/>
    </w:pPr>
    <w:rPr>
      <w:b/>
      <w:bCs w:val="0"/>
      <w:iCs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uiPriority w:val="9"/>
    <w:rsid w:val="005E229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Rubrik2Char">
    <w:name w:val="Rubrik 2 Char"/>
    <w:link w:val="Rubrik2"/>
    <w:uiPriority w:val="9"/>
    <w:semiHidden/>
    <w:rsid w:val="005E229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Rubrik3Char">
    <w:name w:val="Rubrik 3 Char"/>
    <w:link w:val="Rubrik3"/>
    <w:uiPriority w:val="9"/>
    <w:semiHidden/>
    <w:rsid w:val="005E229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Rubrik4Char">
    <w:name w:val="Rubrik 4 Char"/>
    <w:link w:val="Rubrik4"/>
    <w:uiPriority w:val="9"/>
    <w:semiHidden/>
    <w:rsid w:val="005E229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Rubrik5Char">
    <w:name w:val="Rubrik 5 Char"/>
    <w:link w:val="Rubrik5"/>
    <w:uiPriority w:val="9"/>
    <w:semiHidden/>
    <w:rsid w:val="005E229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Hyperlnk">
    <w:name w:val="Hyperlink"/>
    <w:uiPriority w:val="99"/>
    <w:semiHidden/>
    <w:rsid w:val="0027222B"/>
    <w:rPr>
      <w:rFonts w:cs="Times New Roman"/>
      <w:color w:val="0000FF"/>
      <w:u w:val="single"/>
    </w:rPr>
  </w:style>
  <w:style w:type="character" w:styleId="AnvndHyperlnk">
    <w:name w:val="FollowedHyperlink"/>
    <w:uiPriority w:val="99"/>
    <w:semiHidden/>
    <w:rsid w:val="0027222B"/>
    <w:rPr>
      <w:rFonts w:cs="Times New Roman"/>
      <w:color w:val="800080"/>
      <w:u w:val="single"/>
    </w:rPr>
  </w:style>
  <w:style w:type="paragraph" w:styleId="Sidhuvud">
    <w:name w:val="header"/>
    <w:basedOn w:val="Normal"/>
    <w:link w:val="SidhuvudChar"/>
    <w:uiPriority w:val="99"/>
    <w:semiHidden/>
    <w:rsid w:val="0027222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semiHidden/>
    <w:rsid w:val="005E2291"/>
    <w:rPr>
      <w:rFonts w:ascii="Arial" w:hAnsi="Arial" w:cs="Arial"/>
      <w:bCs/>
    </w:rPr>
  </w:style>
  <w:style w:type="paragraph" w:styleId="Sidfot">
    <w:name w:val="footer"/>
    <w:basedOn w:val="Normal"/>
    <w:link w:val="SidfotChar"/>
    <w:uiPriority w:val="99"/>
    <w:semiHidden/>
    <w:rsid w:val="0027222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semiHidden/>
    <w:rsid w:val="005E2291"/>
    <w:rPr>
      <w:rFonts w:ascii="Arial" w:hAnsi="Arial" w:cs="Arial"/>
      <w:bCs/>
    </w:rPr>
  </w:style>
  <w:style w:type="paragraph" w:styleId="Rubrik">
    <w:name w:val="Title"/>
    <w:basedOn w:val="Normal"/>
    <w:link w:val="RubrikChar"/>
    <w:uiPriority w:val="99"/>
    <w:qFormat/>
    <w:rsid w:val="0027222B"/>
    <w:pPr>
      <w:jc w:val="center"/>
    </w:pPr>
    <w:rPr>
      <w:rFonts w:ascii="Times New Roman" w:hAnsi="Times New Roman"/>
      <w:b/>
      <w:sz w:val="32"/>
    </w:rPr>
  </w:style>
  <w:style w:type="character" w:customStyle="1" w:styleId="RubrikChar">
    <w:name w:val="Rubrik Char"/>
    <w:link w:val="Rubrik"/>
    <w:uiPriority w:val="10"/>
    <w:rsid w:val="005E229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rdtext">
    <w:name w:val="Body Text"/>
    <w:basedOn w:val="Normal"/>
    <w:link w:val="BrdtextChar"/>
    <w:uiPriority w:val="99"/>
    <w:semiHidden/>
    <w:rsid w:val="0027222B"/>
    <w:pPr>
      <w:ind w:right="-171"/>
    </w:pPr>
  </w:style>
  <w:style w:type="character" w:customStyle="1" w:styleId="BrdtextChar">
    <w:name w:val="Brödtext Char"/>
    <w:link w:val="Brdtext"/>
    <w:uiPriority w:val="99"/>
    <w:semiHidden/>
    <w:rsid w:val="005E2291"/>
    <w:rPr>
      <w:rFonts w:ascii="Arial" w:hAnsi="Arial" w:cs="Arial"/>
      <w:bCs/>
    </w:rPr>
  </w:style>
  <w:style w:type="paragraph" w:styleId="Brdtextmedindrag">
    <w:name w:val="Body Text Indent"/>
    <w:basedOn w:val="Normal"/>
    <w:link w:val="BrdtextmedindragChar"/>
    <w:uiPriority w:val="99"/>
    <w:semiHidden/>
    <w:rsid w:val="0027222B"/>
    <w:pPr>
      <w:ind w:left="1304" w:firstLine="1"/>
    </w:pPr>
    <w:rPr>
      <w:rFonts w:ascii="Times New Roman" w:hAnsi="Times New Roman"/>
      <w:sz w:val="24"/>
    </w:rPr>
  </w:style>
  <w:style w:type="character" w:customStyle="1" w:styleId="BrdtextmedindragChar">
    <w:name w:val="Brödtext med indrag Char"/>
    <w:link w:val="Brdtextmedindrag"/>
    <w:uiPriority w:val="99"/>
    <w:semiHidden/>
    <w:rsid w:val="005E2291"/>
    <w:rPr>
      <w:rFonts w:ascii="Arial" w:hAnsi="Arial" w:cs="Arial"/>
      <w:bCs/>
    </w:rPr>
  </w:style>
  <w:style w:type="paragraph" w:styleId="Underrubrik">
    <w:name w:val="Subtitle"/>
    <w:basedOn w:val="Normal"/>
    <w:link w:val="UnderrubrikChar"/>
    <w:uiPriority w:val="99"/>
    <w:qFormat/>
    <w:rsid w:val="0027222B"/>
    <w:rPr>
      <w:rFonts w:ascii="Times New Roman" w:hAnsi="Times New Roman"/>
      <w:b/>
      <w:sz w:val="28"/>
    </w:rPr>
  </w:style>
  <w:style w:type="character" w:customStyle="1" w:styleId="UnderrubrikChar">
    <w:name w:val="Underrubrik Char"/>
    <w:link w:val="Underrubrik"/>
    <w:uiPriority w:val="11"/>
    <w:rsid w:val="005E2291"/>
    <w:rPr>
      <w:rFonts w:ascii="Cambria" w:eastAsia="Times New Roman" w:hAnsi="Cambria" w:cs="Times New Roman"/>
      <w:bCs/>
      <w:sz w:val="24"/>
      <w:szCs w:val="24"/>
    </w:rPr>
  </w:style>
  <w:style w:type="paragraph" w:styleId="Brdtext2">
    <w:name w:val="Body Text 2"/>
    <w:basedOn w:val="Normal"/>
    <w:link w:val="Brdtext2Char"/>
    <w:uiPriority w:val="99"/>
    <w:semiHidden/>
    <w:rsid w:val="0027222B"/>
    <w:rPr>
      <w:i/>
      <w:iCs/>
      <w:sz w:val="24"/>
    </w:rPr>
  </w:style>
  <w:style w:type="character" w:customStyle="1" w:styleId="Brdtext2Char">
    <w:name w:val="Brödtext 2 Char"/>
    <w:link w:val="Brdtext2"/>
    <w:uiPriority w:val="99"/>
    <w:semiHidden/>
    <w:rsid w:val="005E2291"/>
    <w:rPr>
      <w:rFonts w:ascii="Arial" w:hAnsi="Arial" w:cs="Arial"/>
      <w:bCs/>
    </w:rPr>
  </w:style>
  <w:style w:type="paragraph" w:styleId="Brdtext3">
    <w:name w:val="Body Text 3"/>
    <w:basedOn w:val="Normal"/>
    <w:link w:val="Brdtext3Char"/>
    <w:uiPriority w:val="99"/>
    <w:semiHidden/>
    <w:rsid w:val="0027222B"/>
    <w:rPr>
      <w:sz w:val="24"/>
    </w:rPr>
  </w:style>
  <w:style w:type="character" w:customStyle="1" w:styleId="Brdtext3Char">
    <w:name w:val="Brödtext 3 Char"/>
    <w:link w:val="Brdtext3"/>
    <w:uiPriority w:val="99"/>
    <w:semiHidden/>
    <w:rsid w:val="005E2291"/>
    <w:rPr>
      <w:rFonts w:ascii="Arial" w:hAnsi="Arial" w:cs="Arial"/>
      <w:bCs/>
      <w:sz w:val="16"/>
      <w:szCs w:val="16"/>
    </w:rPr>
  </w:style>
  <w:style w:type="paragraph" w:customStyle="1" w:styleId="Normalfet">
    <w:name w:val="Normal fet"/>
    <w:basedOn w:val="Normal"/>
    <w:uiPriority w:val="99"/>
    <w:rsid w:val="0027222B"/>
    <w:pPr>
      <w:ind w:right="-171"/>
    </w:pPr>
    <w:rPr>
      <w:b/>
      <w:sz w:val="24"/>
    </w:rPr>
  </w:style>
  <w:style w:type="paragraph" w:customStyle="1" w:styleId="Rubrikliten">
    <w:name w:val="Rubrik liten"/>
    <w:basedOn w:val="Rubrik1"/>
    <w:uiPriority w:val="99"/>
    <w:rsid w:val="0027222B"/>
  </w:style>
  <w:style w:type="paragraph" w:customStyle="1" w:styleId="Normalfetunderstruken">
    <w:name w:val="Normal fet understruken"/>
    <w:basedOn w:val="Normal"/>
    <w:uiPriority w:val="99"/>
    <w:rsid w:val="0027222B"/>
    <w:rPr>
      <w:b/>
      <w:sz w:val="24"/>
      <w:u w:val="single" w:color="000000"/>
    </w:rPr>
  </w:style>
  <w:style w:type="paragraph" w:customStyle="1" w:styleId="Normalkursiv">
    <w:name w:val="Normal kursiv"/>
    <w:basedOn w:val="Normal"/>
    <w:uiPriority w:val="99"/>
    <w:rsid w:val="0027222B"/>
    <w:rPr>
      <w:i/>
      <w:sz w:val="24"/>
    </w:rPr>
  </w:style>
  <w:style w:type="character" w:customStyle="1" w:styleId="street-address">
    <w:name w:val="street-address"/>
    <w:uiPriority w:val="99"/>
    <w:rsid w:val="0027222B"/>
    <w:rPr>
      <w:rFonts w:cs="Times New Roman"/>
    </w:rPr>
  </w:style>
  <w:style w:type="character" w:customStyle="1" w:styleId="postal-code">
    <w:name w:val="postal-code"/>
    <w:uiPriority w:val="99"/>
    <w:rsid w:val="0027222B"/>
    <w:rPr>
      <w:rFonts w:cs="Times New Roman"/>
    </w:rPr>
  </w:style>
  <w:style w:type="character" w:customStyle="1" w:styleId="locality">
    <w:name w:val="locality"/>
    <w:uiPriority w:val="99"/>
    <w:rsid w:val="0027222B"/>
    <w:rPr>
      <w:rFonts w:cs="Times New Roman"/>
    </w:rPr>
  </w:style>
  <w:style w:type="table" w:styleId="Tabellrutnt">
    <w:name w:val="Table Grid"/>
    <w:basedOn w:val="Normaltabell"/>
    <w:uiPriority w:val="99"/>
    <w:rsid w:val="00982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rsid w:val="0057341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locked/>
    <w:rsid w:val="00573415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karlssonbuss.n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-Axel%20Nya\Desktop\namnlista%20rumsf&#246;rdelning%20Hollan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4574B-9E93-4C14-8684-BCF068885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namnlista rumsfördelning Holland</Template>
  <TotalTime>1</TotalTime>
  <Pages>2</Pages>
  <Words>696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Bornholm, solens och vindarnas ö</vt:lpstr>
    </vt:vector>
  </TitlesOfParts>
  <Company>Unigrid</Company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Bornholm, solens och vindarnas ö</dc:title>
  <dc:subject/>
  <dc:creator>Per-Axel Nya</dc:creator>
  <cp:keywords/>
  <dc:description/>
  <cp:lastModifiedBy>Anders Kraft</cp:lastModifiedBy>
  <cp:revision>2</cp:revision>
  <cp:lastPrinted>2019-01-21T14:03:00Z</cp:lastPrinted>
  <dcterms:created xsi:type="dcterms:W3CDTF">2022-09-22T09:21:00Z</dcterms:created>
  <dcterms:modified xsi:type="dcterms:W3CDTF">2022-09-22T09:21:00Z</dcterms:modified>
</cp:coreProperties>
</file>